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9A668F" w14:textId="390C5F2D" w:rsidR="02A48A98" w:rsidRDefault="00C831B6" w:rsidP="02A48A98">
      <w:r>
        <w:rPr>
          <w:noProof/>
        </w:rPr>
        <w:drawing>
          <wp:anchor distT="0" distB="0" distL="114300" distR="114300" simplePos="0" relativeHeight="251663360" behindDoc="1" locked="0" layoutInCell="1" allowOverlap="1" wp14:anchorId="63EDDAA1" wp14:editId="1AB3B861">
            <wp:simplePos x="0" y="0"/>
            <wp:positionH relativeFrom="margin">
              <wp:posOffset>-864235</wp:posOffset>
            </wp:positionH>
            <wp:positionV relativeFrom="margin">
              <wp:posOffset>-1178560</wp:posOffset>
            </wp:positionV>
            <wp:extent cx="7549200" cy="10670400"/>
            <wp:effectExtent l="0" t="0" r="0" b="0"/>
            <wp:wrapNone/>
            <wp:docPr id="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200" cy="106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2D342B" w14:textId="22372905" w:rsidR="00A75174" w:rsidRDefault="00A75174" w:rsidP="02A48A98"/>
    <w:p w14:paraId="392D5EA9" w14:textId="1C955BED" w:rsidR="00A75174" w:rsidRDefault="00A75174" w:rsidP="02A48A98"/>
    <w:p w14:paraId="28F46778" w14:textId="43322E4D" w:rsidR="00A75174" w:rsidRDefault="00A75174" w:rsidP="02A48A98"/>
    <w:p w14:paraId="7727134A" w14:textId="311BFD7D" w:rsidR="00A75174" w:rsidRDefault="00A75174" w:rsidP="02A48A98"/>
    <w:p w14:paraId="19D864C7" w14:textId="4B3AA4EB" w:rsidR="00A75174" w:rsidRDefault="00492D88" w:rsidP="00492D88">
      <w:pPr>
        <w:tabs>
          <w:tab w:val="left" w:pos="3315"/>
        </w:tabs>
      </w:pPr>
      <w:r>
        <w:tab/>
      </w:r>
    </w:p>
    <w:p w14:paraId="306E16C5" w14:textId="0A6C49ED" w:rsidR="00B43D0E" w:rsidRDefault="00B43D0E" w:rsidP="02A48A98"/>
    <w:p w14:paraId="775CD213" w14:textId="3EF41FF5" w:rsidR="00B43D0E" w:rsidRDefault="00B43D0E" w:rsidP="02A48A98"/>
    <w:p w14:paraId="367AD9FD" w14:textId="22098C8A" w:rsidR="00B43D0E" w:rsidRDefault="00B43D0E" w:rsidP="02A48A98"/>
    <w:p w14:paraId="63614480" w14:textId="258DCF73" w:rsidR="00B43D0E" w:rsidRDefault="00B43D0E" w:rsidP="02A48A98"/>
    <w:p w14:paraId="4C5C264C" w14:textId="0636224E" w:rsidR="00B43D0E" w:rsidRDefault="00B43D0E" w:rsidP="02A48A98"/>
    <w:p w14:paraId="65CEC501" w14:textId="486899D2" w:rsidR="00B43D0E" w:rsidRDefault="00B43D0E" w:rsidP="02A48A98"/>
    <w:p w14:paraId="6FE1DAB0" w14:textId="468F8421" w:rsidR="00B43D0E" w:rsidRDefault="00B43D0E" w:rsidP="02A48A98"/>
    <w:p w14:paraId="0ACCB8F0" w14:textId="6ADF8595" w:rsidR="00B43D0E" w:rsidRDefault="00B43D0E" w:rsidP="02A48A98"/>
    <w:p w14:paraId="1C14A063" w14:textId="5E59C829" w:rsidR="00B43D0E" w:rsidRDefault="00B43D0E" w:rsidP="02A48A98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587"/>
        <w:gridCol w:w="4588"/>
      </w:tblGrid>
      <w:tr w:rsidR="00937448" w14:paraId="4BAE421C" w14:textId="77777777" w:rsidTr="00210D8D">
        <w:tc>
          <w:tcPr>
            <w:tcW w:w="45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0103186F" w14:textId="0EC9B7B7" w:rsidR="00937448" w:rsidRPr="00492D88" w:rsidRDefault="00492D88" w:rsidP="00492D88">
            <w:pPr>
              <w:jc w:val="center"/>
              <w:rPr>
                <w:rFonts w:ascii="Poppins" w:hAnsi="Poppins" w:cs="Poppins"/>
                <w:sz w:val="22"/>
                <w:szCs w:val="22"/>
                <w:lang w:val="es-CR"/>
              </w:rPr>
            </w:pPr>
            <w:r w:rsidRPr="00492D88">
              <w:rPr>
                <w:rFonts w:ascii="Poppins" w:hAnsi="Poppins" w:cs="Poppins"/>
                <w:sz w:val="22"/>
                <w:szCs w:val="22"/>
                <w:lang w:val="es-CR"/>
              </w:rPr>
              <w:t>Nombre de la empresa</w:t>
            </w:r>
          </w:p>
        </w:tc>
        <w:tc>
          <w:tcPr>
            <w:tcW w:w="45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6ECD0E66" w14:textId="3A672DB9" w:rsidR="00937448" w:rsidRPr="00492D88" w:rsidRDefault="00492D88" w:rsidP="00492D88">
            <w:pPr>
              <w:jc w:val="center"/>
              <w:rPr>
                <w:rFonts w:ascii="Poppins" w:hAnsi="Poppins" w:cs="Poppins"/>
                <w:sz w:val="22"/>
                <w:szCs w:val="22"/>
                <w:lang w:val="es-CR"/>
              </w:rPr>
            </w:pPr>
            <w:r w:rsidRPr="00492D88">
              <w:rPr>
                <w:rFonts w:ascii="Poppins" w:hAnsi="Poppins" w:cs="Poppins"/>
                <w:sz w:val="22"/>
                <w:szCs w:val="22"/>
                <w:lang w:val="es-CR"/>
              </w:rPr>
              <w:t>Título de la idea</w:t>
            </w:r>
          </w:p>
        </w:tc>
      </w:tr>
      <w:tr w:rsidR="00937448" w14:paraId="79CC7C52" w14:textId="77777777" w:rsidTr="006F15EC">
        <w:trPr>
          <w:trHeight w:val="737"/>
        </w:trPr>
        <w:tc>
          <w:tcPr>
            <w:tcW w:w="4587" w:type="dxa"/>
            <w:tcBorders>
              <w:top w:val="single" w:sz="8" w:space="0" w:color="auto"/>
            </w:tcBorders>
            <w:vAlign w:val="center"/>
          </w:tcPr>
          <w:sdt>
            <w:sdtPr>
              <w:rPr>
                <w:rStyle w:val="Style7"/>
              </w:rPr>
              <w:id w:val="1793097347"/>
              <w:placeholder>
                <w:docPart w:val="CF493AA6463F421AA9874E7D807B0A7A"/>
              </w:placeholder>
              <w:showingPlcHdr/>
            </w:sdtPr>
            <w:sdtEndPr>
              <w:rPr>
                <w:rStyle w:val="DefaultParagraphFont"/>
                <w:rFonts w:ascii="Poppins" w:hAnsi="Poppins" w:cs="Poppins"/>
                <w:color w:val="37163E"/>
                <w:sz w:val="16"/>
              </w:rPr>
            </w:sdtEndPr>
            <w:sdtContent>
              <w:p w14:paraId="772B167E" w14:textId="677CE413" w:rsidR="00937448" w:rsidRPr="001F6B6B" w:rsidRDefault="001F6B6B" w:rsidP="001F6B6B">
                <w:pPr>
                  <w:jc w:val="center"/>
                  <w:rPr>
                    <w:rFonts w:asciiTheme="minorHAnsi" w:hAnsiTheme="minorHAnsi"/>
                    <w:b/>
                    <w:color w:val="000000" w:themeColor="text1"/>
                    <w:sz w:val="20"/>
                  </w:rPr>
                </w:pPr>
                <w:r w:rsidRPr="00344C1B">
                  <w:rPr>
                    <w:rStyle w:val="PlaceholderText"/>
                    <w:lang w:val="es-419"/>
                  </w:rPr>
                  <w:t>Insertar su texto aquí</w:t>
                </w:r>
              </w:p>
            </w:sdtContent>
          </w:sdt>
        </w:tc>
        <w:tc>
          <w:tcPr>
            <w:tcW w:w="4588" w:type="dxa"/>
            <w:tcBorders>
              <w:top w:val="single" w:sz="8" w:space="0" w:color="auto"/>
            </w:tcBorders>
            <w:vAlign w:val="center"/>
          </w:tcPr>
          <w:sdt>
            <w:sdtPr>
              <w:rPr>
                <w:rStyle w:val="Style7"/>
              </w:rPr>
              <w:id w:val="571938768"/>
              <w:placeholder>
                <w:docPart w:val="656DAC688D154F0E88472820B5DCAC1C"/>
              </w:placeholder>
              <w:showingPlcHdr/>
            </w:sdtPr>
            <w:sdtEndPr>
              <w:rPr>
                <w:rStyle w:val="DefaultParagraphFont"/>
                <w:rFonts w:ascii="Poppins" w:hAnsi="Poppins" w:cs="Poppins"/>
                <w:color w:val="37163E"/>
                <w:sz w:val="16"/>
              </w:rPr>
            </w:sdtEndPr>
            <w:sdtContent>
              <w:p w14:paraId="4B0AD64F" w14:textId="3D46AD25" w:rsidR="00937448" w:rsidRPr="00F8322B" w:rsidRDefault="00F8322B" w:rsidP="00F8322B">
                <w:pPr>
                  <w:jc w:val="center"/>
                  <w:rPr>
                    <w:sz w:val="22"/>
                  </w:rPr>
                </w:pPr>
                <w:r w:rsidRPr="00344C1B">
                  <w:rPr>
                    <w:rStyle w:val="PlaceholderText"/>
                    <w:lang w:val="es-419"/>
                  </w:rPr>
                  <w:t>Insertar su texto aquí</w:t>
                </w:r>
              </w:p>
            </w:sdtContent>
          </w:sdt>
        </w:tc>
      </w:tr>
    </w:tbl>
    <w:p w14:paraId="3560B0B3" w14:textId="77777777" w:rsidR="00B43D0E" w:rsidRDefault="00B43D0E" w:rsidP="02A48A98"/>
    <w:p w14:paraId="72404A4C" w14:textId="276F2DE9" w:rsidR="00A75174" w:rsidRDefault="00A75174" w:rsidP="02A48A98"/>
    <w:p w14:paraId="6F41177D" w14:textId="2F2EFA11" w:rsidR="00A75174" w:rsidRDefault="00A75174" w:rsidP="02A48A98"/>
    <w:p w14:paraId="383C2821" w14:textId="76DC5E8A" w:rsidR="00A75174" w:rsidRDefault="00A75174" w:rsidP="02A48A98"/>
    <w:p w14:paraId="7F23CB31" w14:textId="1B3708C5" w:rsidR="00A75174" w:rsidRDefault="00A75174" w:rsidP="02A48A98"/>
    <w:p w14:paraId="29582BAF" w14:textId="3690A24E" w:rsidR="00A75174" w:rsidRDefault="00A75174" w:rsidP="02A48A98"/>
    <w:p w14:paraId="65AF59FC" w14:textId="131BF59C" w:rsidR="00A75174" w:rsidRDefault="00A75174" w:rsidP="02A48A98"/>
    <w:p w14:paraId="32AA2C14" w14:textId="4569BCE7" w:rsidR="00A75174" w:rsidRDefault="00A75174" w:rsidP="02A48A98"/>
    <w:p w14:paraId="0480C842" w14:textId="5B8F3363" w:rsidR="00A75174" w:rsidRDefault="00A75174" w:rsidP="02A48A98"/>
    <w:p w14:paraId="1FB34BA3" w14:textId="10749018" w:rsidR="00A75174" w:rsidRDefault="00A75174" w:rsidP="02A48A98"/>
    <w:p w14:paraId="3329A839" w14:textId="42B0130E" w:rsidR="00A75174" w:rsidRDefault="00A75174" w:rsidP="02A48A98"/>
    <w:p w14:paraId="601ACF75" w14:textId="12CE2742" w:rsidR="00A75174" w:rsidRDefault="00A75174" w:rsidP="02A48A98"/>
    <w:p w14:paraId="2A696D4E" w14:textId="2CD8AA6C" w:rsidR="00A75174" w:rsidRDefault="00A75174" w:rsidP="02A48A98"/>
    <w:p w14:paraId="088077A6" w14:textId="3DE2868E" w:rsidR="00A75174" w:rsidRDefault="00A75174" w:rsidP="02A48A98"/>
    <w:p w14:paraId="5B89473D" w14:textId="396286D6" w:rsidR="00A75174" w:rsidRDefault="00A75174" w:rsidP="02A48A98"/>
    <w:p w14:paraId="67CC4CD7" w14:textId="30B82643" w:rsidR="00A75174" w:rsidRDefault="00A75174" w:rsidP="02A48A98"/>
    <w:p w14:paraId="3756F803" w14:textId="47E6E744" w:rsidR="00A75174" w:rsidRDefault="00A75174" w:rsidP="02A48A98"/>
    <w:p w14:paraId="16B3E6E6" w14:textId="1C11B066" w:rsidR="00A75174" w:rsidRDefault="00A75174" w:rsidP="02A48A98"/>
    <w:p w14:paraId="39050090" w14:textId="2EA4BE1C" w:rsidR="00A75174" w:rsidRDefault="00A75174" w:rsidP="02A48A98"/>
    <w:p w14:paraId="079F2DD0" w14:textId="18A9CE8D" w:rsidR="00A75174" w:rsidRDefault="00A75174" w:rsidP="02A48A98"/>
    <w:p w14:paraId="0DF00477" w14:textId="4BE811B0" w:rsidR="00A75174" w:rsidRDefault="00A75174" w:rsidP="02A48A98"/>
    <w:p w14:paraId="20FB64B8" w14:textId="6753A57B" w:rsidR="00A75174" w:rsidRDefault="00A75174" w:rsidP="02A48A98"/>
    <w:p w14:paraId="0F005A32" w14:textId="1B90E2F8" w:rsidR="00A75174" w:rsidRDefault="00A75174" w:rsidP="02A48A98"/>
    <w:p w14:paraId="205FFD6B" w14:textId="1D89A3A0" w:rsidR="00A75174" w:rsidRDefault="00A75174" w:rsidP="02A48A98"/>
    <w:p w14:paraId="4456FBFA" w14:textId="580D9144" w:rsidR="00A75174" w:rsidRDefault="00A75174" w:rsidP="02A48A98"/>
    <w:p w14:paraId="1B8AC9AD" w14:textId="3667C1DF" w:rsidR="00A75174" w:rsidRDefault="00A75174" w:rsidP="02A48A98"/>
    <w:p w14:paraId="4585618D" w14:textId="28FC3A63" w:rsidR="00A75174" w:rsidRDefault="00A75174" w:rsidP="02A48A98"/>
    <w:p w14:paraId="6F58AB79" w14:textId="37B7340C" w:rsidR="00A75174" w:rsidRDefault="00A75174" w:rsidP="02A48A98"/>
    <w:p w14:paraId="0A548A34" w14:textId="68469832" w:rsidR="00A75174" w:rsidRDefault="00A75174" w:rsidP="02A48A98"/>
    <w:p w14:paraId="7749B5EA" w14:textId="61D4C698" w:rsidR="00A75174" w:rsidRDefault="00A75174" w:rsidP="02A48A98"/>
    <w:p w14:paraId="3AD3A756" w14:textId="64C75A38" w:rsidR="00A75174" w:rsidRDefault="00A75174" w:rsidP="02A48A98"/>
    <w:p w14:paraId="4EDCF73A" w14:textId="0E054098" w:rsidR="00A75174" w:rsidRDefault="00A75174" w:rsidP="02A48A98"/>
    <w:p w14:paraId="7A8BB67F" w14:textId="5CE51794" w:rsidR="00A75174" w:rsidRDefault="00A75174" w:rsidP="02A48A98"/>
    <w:p w14:paraId="5BC662E7" w14:textId="64CD2576" w:rsidR="00A75174" w:rsidRDefault="00A75174" w:rsidP="02A48A98"/>
    <w:p w14:paraId="2D230F23" w14:textId="35088171" w:rsidR="00A75174" w:rsidRDefault="00A75174" w:rsidP="02A48A98"/>
    <w:p w14:paraId="225A89B8" w14:textId="06621E21" w:rsidR="00A75174" w:rsidRDefault="00A75174" w:rsidP="02A48A98"/>
    <w:p w14:paraId="7D2A99FF" w14:textId="6662CCD0" w:rsidR="00A75174" w:rsidRDefault="00A75174" w:rsidP="02A48A98"/>
    <w:p w14:paraId="77582718" w14:textId="0BE0B444" w:rsidR="00A75174" w:rsidRDefault="00A75174" w:rsidP="02A48A98"/>
    <w:p w14:paraId="46704196" w14:textId="5B90E9C3" w:rsidR="00A75174" w:rsidRDefault="00A75174" w:rsidP="02A48A98"/>
    <w:p w14:paraId="6164C89C" w14:textId="727102A7" w:rsidR="00A75174" w:rsidRDefault="00A75174" w:rsidP="02A48A98"/>
    <w:p w14:paraId="747FB5C7" w14:textId="626D8FE6" w:rsidR="00A75174" w:rsidRDefault="00A75174" w:rsidP="02A48A98"/>
    <w:p w14:paraId="20364718" w14:textId="5D5223B5" w:rsidR="00A75174" w:rsidRDefault="00A75174" w:rsidP="02A48A98"/>
    <w:p w14:paraId="3330B53D" w14:textId="6EA5C0DF" w:rsidR="00A75174" w:rsidRDefault="00A75174" w:rsidP="02A48A98"/>
    <w:p w14:paraId="67E51170" w14:textId="59DADB37" w:rsidR="00A75174" w:rsidRDefault="00A75174" w:rsidP="02A48A98"/>
    <w:p w14:paraId="3C18AB8A" w14:textId="1979AFD1" w:rsidR="00A75174" w:rsidRDefault="00A75174" w:rsidP="02A48A98"/>
    <w:p w14:paraId="6C5AA0DE" w14:textId="6BDA4A79" w:rsidR="00A75174" w:rsidRDefault="00A75174" w:rsidP="02A48A98"/>
    <w:p w14:paraId="3067FE77" w14:textId="2099F479" w:rsidR="00A75174" w:rsidRDefault="00A75174" w:rsidP="02A48A98"/>
    <w:p w14:paraId="4D44863F" w14:textId="58DEF2E1" w:rsidR="00A75174" w:rsidRDefault="00A75174" w:rsidP="02A48A98"/>
    <w:p w14:paraId="443C0DF0" w14:textId="5CF191A4" w:rsidR="02A48A98" w:rsidRDefault="02A48A98" w:rsidP="02A48A98"/>
    <w:tbl>
      <w:tblPr>
        <w:tblW w:w="9497" w:type="dxa"/>
        <w:jc w:val="center"/>
        <w:tblCellMar>
          <w:top w:w="29" w:type="dxa"/>
          <w:left w:w="115" w:type="dxa"/>
          <w:bottom w:w="29" w:type="dxa"/>
          <w:right w:w="115" w:type="dxa"/>
        </w:tblCellMar>
        <w:tblLook w:val="0000" w:firstRow="0" w:lastRow="0" w:firstColumn="0" w:lastColumn="0" w:noHBand="0" w:noVBand="0"/>
      </w:tblPr>
      <w:tblGrid>
        <w:gridCol w:w="2977"/>
        <w:gridCol w:w="6520"/>
      </w:tblGrid>
      <w:tr w:rsidR="00E60243" w:rsidRPr="009304D9" w14:paraId="18D66E1E" w14:textId="77777777" w:rsidTr="002E4DE4">
        <w:trPr>
          <w:trHeight w:val="691"/>
          <w:jc w:val="center"/>
        </w:trPr>
        <w:tc>
          <w:tcPr>
            <w:tcW w:w="9497" w:type="dxa"/>
            <w:gridSpan w:val="2"/>
            <w:tcBorders>
              <w:top w:val="nil"/>
              <w:left w:val="nil"/>
              <w:bottom w:val="single" w:sz="4" w:space="0" w:color="999999"/>
              <w:right w:val="nil"/>
            </w:tcBorders>
            <w:shd w:val="clear" w:color="auto" w:fill="auto"/>
            <w:vAlign w:val="bottom"/>
          </w:tcPr>
          <w:p w14:paraId="225A46EB" w14:textId="77777777" w:rsidR="00397123" w:rsidRDefault="00E01031" w:rsidP="00397123">
            <w:pPr>
              <w:jc w:val="center"/>
              <w:rPr>
                <w:rFonts w:ascii="Poppins" w:hAnsi="Poppins" w:cs="Poppins"/>
                <w:b/>
                <w:sz w:val="32"/>
                <w:szCs w:val="32"/>
                <w:lang w:val="es-419"/>
              </w:rPr>
            </w:pPr>
            <w:r w:rsidRPr="005B2703">
              <w:rPr>
                <w:rFonts w:ascii="Poppins" w:hAnsi="Poppins" w:cs="Poppins"/>
                <w:b/>
                <w:sz w:val="32"/>
                <w:szCs w:val="32"/>
                <w:lang w:val="es-419"/>
              </w:rPr>
              <w:t xml:space="preserve">2do. </w:t>
            </w:r>
            <w:r w:rsidR="0092749F" w:rsidRPr="005B2703">
              <w:rPr>
                <w:rFonts w:ascii="Poppins" w:hAnsi="Poppins" w:cs="Poppins"/>
                <w:b/>
                <w:sz w:val="32"/>
                <w:szCs w:val="32"/>
                <w:lang w:val="es-419"/>
              </w:rPr>
              <w:t xml:space="preserve">Concurso </w:t>
            </w:r>
            <w:r w:rsidR="00836C8C" w:rsidRPr="005B2703">
              <w:rPr>
                <w:rFonts w:ascii="Poppins" w:hAnsi="Poppins" w:cs="Poppins"/>
                <w:b/>
                <w:sz w:val="32"/>
                <w:szCs w:val="32"/>
                <w:lang w:val="es-419"/>
              </w:rPr>
              <w:t>R</w:t>
            </w:r>
            <w:r w:rsidR="0092749F" w:rsidRPr="005B2703">
              <w:rPr>
                <w:rFonts w:ascii="Poppins" w:hAnsi="Poppins" w:cs="Poppins"/>
                <w:b/>
                <w:sz w:val="32"/>
                <w:szCs w:val="32"/>
                <w:lang w:val="es-419"/>
              </w:rPr>
              <w:t>egional</w:t>
            </w:r>
            <w:r w:rsidR="0082114B" w:rsidRPr="005B2703">
              <w:rPr>
                <w:rFonts w:ascii="Poppins" w:hAnsi="Poppins" w:cs="Poppins"/>
                <w:b/>
                <w:sz w:val="32"/>
                <w:szCs w:val="32"/>
                <w:lang w:val="es-419"/>
              </w:rPr>
              <w:t xml:space="preserve"> d</w:t>
            </w:r>
            <w:r w:rsidR="00397123">
              <w:rPr>
                <w:rFonts w:ascii="Poppins" w:hAnsi="Poppins" w:cs="Poppins"/>
                <w:b/>
                <w:sz w:val="32"/>
                <w:szCs w:val="32"/>
                <w:lang w:val="es-419"/>
              </w:rPr>
              <w:t xml:space="preserve">e </w:t>
            </w:r>
          </w:p>
          <w:p w14:paraId="2FE42D0A" w14:textId="2C21A8ED" w:rsidR="0099445B" w:rsidRPr="005B2703" w:rsidRDefault="0092749F" w:rsidP="00397123">
            <w:pPr>
              <w:jc w:val="center"/>
              <w:rPr>
                <w:rFonts w:ascii="Poppins" w:hAnsi="Poppins" w:cs="Poppins"/>
                <w:b/>
                <w:sz w:val="32"/>
                <w:szCs w:val="32"/>
                <w:lang w:val="es-419"/>
              </w:rPr>
            </w:pPr>
            <w:r w:rsidRPr="005B2703">
              <w:rPr>
                <w:rFonts w:ascii="Poppins" w:hAnsi="Poppins" w:cs="Poppins"/>
                <w:b/>
                <w:sz w:val="32"/>
                <w:szCs w:val="32"/>
                <w:lang w:val="es-419"/>
              </w:rPr>
              <w:t>Ideas para una Recuperación Verde</w:t>
            </w:r>
          </w:p>
          <w:p w14:paraId="1AD5A1CF" w14:textId="69EEA2DC" w:rsidR="007F1121" w:rsidRPr="00397123" w:rsidRDefault="00CB76AF" w:rsidP="0089576F">
            <w:pPr>
              <w:spacing w:before="60" w:after="60" w:line="216" w:lineRule="auto"/>
              <w:jc w:val="center"/>
              <w:rPr>
                <w:rFonts w:ascii="Poppins" w:hAnsi="Poppins" w:cs="Poppins"/>
                <w:spacing w:val="-10"/>
                <w:sz w:val="28"/>
                <w:szCs w:val="28"/>
                <w:lang w:val="es-419"/>
              </w:rPr>
            </w:pPr>
            <w:r w:rsidRPr="00397123">
              <w:rPr>
                <w:rFonts w:ascii="Poppins" w:hAnsi="Poppins" w:cs="Poppins"/>
                <w:spacing w:val="-10"/>
                <w:sz w:val="28"/>
                <w:szCs w:val="28"/>
                <w:lang w:val="es-419"/>
              </w:rPr>
              <w:t>Formulario de postulación</w:t>
            </w:r>
          </w:p>
          <w:p w14:paraId="2F52DC33" w14:textId="7105753B" w:rsidR="00D564DE" w:rsidRPr="00001657" w:rsidRDefault="005A71C4" w:rsidP="00570CED">
            <w:pPr>
              <w:spacing w:before="120" w:after="120" w:line="216" w:lineRule="auto"/>
              <w:jc w:val="both"/>
              <w:rPr>
                <w:rFonts w:asciiTheme="minorHAnsi" w:hAnsiTheme="minorHAnsi" w:cstheme="minorHAnsi"/>
                <w:sz w:val="22"/>
                <w:szCs w:val="22"/>
                <w:lang w:val="es-419"/>
              </w:rPr>
            </w:pPr>
            <w:r w:rsidRPr="00DE278D">
              <w:rPr>
                <w:rFonts w:asciiTheme="minorHAnsi" w:hAnsiTheme="minorHAnsi" w:cstheme="minorHAnsi"/>
                <w:sz w:val="22"/>
                <w:szCs w:val="22"/>
                <w:lang w:val="es-419"/>
              </w:rPr>
              <w:t xml:space="preserve">Gracias por interesarse en el </w:t>
            </w:r>
            <w:r w:rsidR="00BF6BF0" w:rsidRPr="00DE278D">
              <w:rPr>
                <w:rFonts w:asciiTheme="minorHAnsi" w:hAnsiTheme="minorHAnsi" w:cstheme="minorHAnsi"/>
                <w:sz w:val="22"/>
                <w:szCs w:val="22"/>
                <w:lang w:val="es-419"/>
              </w:rPr>
              <w:t xml:space="preserve">2do. </w:t>
            </w:r>
            <w:r w:rsidRPr="00DE278D">
              <w:rPr>
                <w:rFonts w:asciiTheme="minorHAnsi" w:hAnsiTheme="minorHAnsi" w:cstheme="minorHAnsi"/>
                <w:sz w:val="22"/>
                <w:szCs w:val="22"/>
                <w:lang w:val="es-419"/>
              </w:rPr>
              <w:t>Concurso Regional de Ideas para una Recuperación Verde, por favor complete el siguiente formulario de declaración de interés en participar.</w:t>
            </w:r>
          </w:p>
        </w:tc>
      </w:tr>
      <w:tr w:rsidR="00001657" w:rsidRPr="00DE278D" w14:paraId="27C5D1C6" w14:textId="77777777" w:rsidTr="00C831B6">
        <w:trPr>
          <w:trHeight w:val="454"/>
          <w:jc w:val="center"/>
        </w:trPr>
        <w:tc>
          <w:tcPr>
            <w:tcW w:w="297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0DF99"/>
            <w:vAlign w:val="center"/>
          </w:tcPr>
          <w:p w14:paraId="0C86BD2D" w14:textId="7753CE2F" w:rsidR="00001657" w:rsidRPr="00C831B6" w:rsidRDefault="00001657" w:rsidP="00001657">
            <w:pPr>
              <w:spacing w:line="216" w:lineRule="auto"/>
              <w:jc w:val="center"/>
              <w:rPr>
                <w:rFonts w:asciiTheme="minorHAnsi" w:hAnsiTheme="minorHAnsi" w:cstheme="minorHAnsi"/>
                <w:b/>
                <w:color w:val="37163E"/>
                <w:sz w:val="20"/>
                <w:szCs w:val="20"/>
                <w:lang w:val="es-ES"/>
              </w:rPr>
            </w:pPr>
            <w:r w:rsidRPr="00C831B6">
              <w:rPr>
                <w:rFonts w:ascii="Poppins" w:hAnsi="Poppins" w:cs="Poppins"/>
                <w:b/>
                <w:color w:val="37163E"/>
                <w:sz w:val="20"/>
                <w:szCs w:val="20"/>
                <w:lang w:val="es-419"/>
              </w:rPr>
              <w:t>15.08.2022</w:t>
            </w:r>
          </w:p>
        </w:tc>
        <w:tc>
          <w:tcPr>
            <w:tcW w:w="652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0DF99"/>
            <w:vAlign w:val="center"/>
          </w:tcPr>
          <w:p w14:paraId="2814246A" w14:textId="2B7722E4" w:rsidR="00001657" w:rsidRPr="00C831B6" w:rsidRDefault="00001657" w:rsidP="00001657">
            <w:pPr>
              <w:spacing w:line="216" w:lineRule="auto"/>
              <w:rPr>
                <w:rFonts w:asciiTheme="minorHAnsi" w:hAnsiTheme="minorHAnsi" w:cstheme="minorHAnsi"/>
                <w:color w:val="37163E"/>
                <w:sz w:val="20"/>
                <w:szCs w:val="20"/>
                <w:lang w:val="es-419"/>
              </w:rPr>
            </w:pPr>
            <w:r w:rsidRPr="00C831B6">
              <w:rPr>
                <w:rFonts w:ascii="Poppins" w:hAnsi="Poppins" w:cs="Poppins"/>
                <w:b/>
                <w:color w:val="37163E"/>
                <w:sz w:val="20"/>
                <w:szCs w:val="20"/>
                <w:lang w:val="es-419"/>
              </w:rPr>
              <w:t xml:space="preserve">Plazo de entrega </w:t>
            </w:r>
            <w:r w:rsidRPr="00C831B6">
              <w:rPr>
                <w:rFonts w:ascii="Poppins" w:hAnsi="Poppins" w:cs="Poppins"/>
                <w:b/>
                <w:bCs/>
                <w:color w:val="37163E"/>
                <w:sz w:val="20"/>
                <w:szCs w:val="20"/>
                <w:lang w:val="es-419"/>
              </w:rPr>
              <w:t>fin</w:t>
            </w:r>
            <w:r w:rsidRPr="00C831B6">
              <w:rPr>
                <w:rFonts w:ascii="Poppins" w:hAnsi="Poppins" w:cs="Poppins"/>
                <w:b/>
                <w:color w:val="37163E"/>
                <w:sz w:val="20"/>
                <w:szCs w:val="20"/>
                <w:lang w:val="es-419"/>
              </w:rPr>
              <w:t>al</w:t>
            </w:r>
          </w:p>
        </w:tc>
      </w:tr>
      <w:tr w:rsidR="00001657" w:rsidRPr="009304D9" w14:paraId="3D373272" w14:textId="77777777" w:rsidTr="002E4DE4">
        <w:trPr>
          <w:trHeight w:val="454"/>
          <w:jc w:val="center"/>
        </w:trPr>
        <w:tc>
          <w:tcPr>
            <w:tcW w:w="9497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4BD4C931" w14:textId="0D906D03" w:rsidR="00001657" w:rsidRPr="00DE278D" w:rsidRDefault="00001657" w:rsidP="009304D9">
            <w:pPr>
              <w:spacing w:line="21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 w:rsidRPr="00DE278D">
              <w:rPr>
                <w:rFonts w:asciiTheme="minorHAnsi" w:hAnsiTheme="minorHAnsi" w:cstheme="minorHAnsi"/>
                <w:sz w:val="22"/>
                <w:szCs w:val="22"/>
                <w:lang w:val="es-419"/>
              </w:rPr>
              <w:t xml:space="preserve">Para entrar en el concurso y ser eligible para el apoyo del programa regional </w:t>
            </w:r>
            <w:r w:rsidR="00D93112">
              <w:rPr>
                <w:rFonts w:asciiTheme="minorHAnsi" w:hAnsiTheme="minorHAnsi" w:cstheme="minorHAnsi"/>
                <w:sz w:val="22"/>
                <w:szCs w:val="22"/>
                <w:lang w:val="es-419"/>
              </w:rPr>
              <w:t>Ideas para una Recuperación Verde en América Central y República Dominicana</w:t>
            </w:r>
            <w:r w:rsidR="00F72732">
              <w:rPr>
                <w:rFonts w:asciiTheme="minorHAnsi" w:hAnsiTheme="minorHAnsi" w:cstheme="minorHAnsi"/>
                <w:sz w:val="22"/>
                <w:szCs w:val="22"/>
                <w:lang w:val="es-419"/>
              </w:rPr>
              <w:t xml:space="preserve"> (IR Verde)</w:t>
            </w:r>
            <w:r w:rsidR="00D93112">
              <w:rPr>
                <w:rFonts w:asciiTheme="minorHAnsi" w:hAnsiTheme="minorHAnsi" w:cstheme="minorHAnsi"/>
                <w:sz w:val="22"/>
                <w:szCs w:val="22"/>
                <w:lang w:val="es-419"/>
              </w:rPr>
              <w:t xml:space="preserve"> </w:t>
            </w:r>
            <w:r w:rsidRPr="00DE278D">
              <w:rPr>
                <w:rFonts w:asciiTheme="minorHAnsi" w:hAnsiTheme="minorHAnsi" w:cstheme="minorHAnsi"/>
                <w:sz w:val="22"/>
                <w:szCs w:val="22"/>
                <w:lang w:val="es-419"/>
              </w:rPr>
              <w:t xml:space="preserve">de la GIZ y de las organizaciones colaboradoras, se requiere </w:t>
            </w:r>
            <w:r w:rsidR="005179C2">
              <w:rPr>
                <w:rFonts w:asciiTheme="minorHAnsi" w:hAnsiTheme="minorHAnsi" w:cstheme="minorHAnsi"/>
                <w:sz w:val="22"/>
                <w:szCs w:val="22"/>
                <w:lang w:val="es-419"/>
              </w:rPr>
              <w:t>completar</w:t>
            </w:r>
            <w:r w:rsidRPr="00DE278D">
              <w:rPr>
                <w:rFonts w:asciiTheme="minorHAnsi" w:hAnsiTheme="minorHAnsi" w:cstheme="minorHAnsi"/>
                <w:sz w:val="22"/>
                <w:szCs w:val="22"/>
                <w:lang w:val="es-419"/>
              </w:rPr>
              <w:t xml:space="preserve"> el presente formulario de postulación con el mayor grado de detalle posible</w:t>
            </w:r>
            <w:r w:rsidR="00724AD1">
              <w:rPr>
                <w:rFonts w:asciiTheme="minorHAnsi" w:hAnsiTheme="minorHAnsi" w:cstheme="minorHAnsi"/>
                <w:sz w:val="22"/>
                <w:szCs w:val="22"/>
                <w:lang w:val="es-419"/>
              </w:rPr>
              <w:t xml:space="preserve"> y </w:t>
            </w:r>
            <w:r w:rsidR="00C22AEC">
              <w:rPr>
                <w:rFonts w:asciiTheme="minorHAnsi" w:hAnsiTheme="minorHAnsi" w:cstheme="minorHAnsi"/>
                <w:sz w:val="22"/>
                <w:szCs w:val="22"/>
                <w:lang w:val="es-419"/>
              </w:rPr>
              <w:t>enviarlo</w:t>
            </w:r>
            <w:r w:rsidR="00724AD1">
              <w:rPr>
                <w:rFonts w:asciiTheme="minorHAnsi" w:hAnsiTheme="minorHAnsi" w:cstheme="minorHAnsi"/>
                <w:sz w:val="22"/>
                <w:szCs w:val="22"/>
                <w:lang w:val="es-419"/>
              </w:rPr>
              <w:t xml:space="preserve"> al correo </w:t>
            </w:r>
            <w:hyperlink r:id="rId12" w:history="1">
              <w:r w:rsidR="00776DA4" w:rsidRPr="00B76333">
                <w:rPr>
                  <w:rStyle w:val="Hyperlink"/>
                  <w:rFonts w:asciiTheme="minorHAnsi" w:hAnsiTheme="minorHAnsi" w:cstheme="minorHAnsi"/>
                  <w:sz w:val="22"/>
                  <w:szCs w:val="22"/>
                  <w:lang w:val="es-419"/>
                </w:rPr>
                <w:t>recuperacion.verde@giz.de</w:t>
              </w:r>
            </w:hyperlink>
            <w:r w:rsidR="00776DA4">
              <w:rPr>
                <w:rFonts w:asciiTheme="minorHAnsi" w:hAnsiTheme="minorHAnsi" w:cstheme="minorHAnsi"/>
                <w:sz w:val="22"/>
                <w:szCs w:val="22"/>
                <w:lang w:val="es-419"/>
              </w:rPr>
              <w:t xml:space="preserve"> </w:t>
            </w:r>
            <w:r w:rsidRPr="00DE278D">
              <w:rPr>
                <w:rFonts w:asciiTheme="minorHAnsi" w:hAnsiTheme="minorHAnsi" w:cstheme="minorHAnsi"/>
                <w:sz w:val="22"/>
                <w:szCs w:val="22"/>
                <w:lang w:val="es-419"/>
              </w:rPr>
              <w:t>hasta el 15.08.</w:t>
            </w:r>
            <w:r w:rsidR="00724AD1">
              <w:rPr>
                <w:rFonts w:asciiTheme="minorHAnsi" w:hAnsiTheme="minorHAnsi" w:cstheme="minorHAnsi"/>
                <w:sz w:val="22"/>
                <w:szCs w:val="22"/>
                <w:lang w:val="es-419"/>
              </w:rPr>
              <w:t>2022</w:t>
            </w:r>
            <w:r w:rsidR="00776DA4">
              <w:rPr>
                <w:rFonts w:asciiTheme="minorHAnsi" w:hAnsiTheme="minorHAnsi" w:cstheme="minorHAnsi"/>
                <w:sz w:val="22"/>
                <w:szCs w:val="22"/>
                <w:lang w:val="es-419"/>
              </w:rPr>
              <w:t xml:space="preserve"> a las 23:59 PM. Después de esta fecha, ya no se aceptarán </w:t>
            </w:r>
            <w:r w:rsidR="00DA684E">
              <w:rPr>
                <w:rFonts w:asciiTheme="minorHAnsi" w:hAnsiTheme="minorHAnsi" w:cstheme="minorHAnsi"/>
                <w:sz w:val="22"/>
                <w:szCs w:val="22"/>
                <w:lang w:val="es-419"/>
              </w:rPr>
              <w:t>propuestas de ideas.</w:t>
            </w:r>
            <w:r w:rsidRPr="00DE278D">
              <w:rPr>
                <w:rFonts w:asciiTheme="minorHAnsi" w:hAnsiTheme="minorHAnsi" w:cstheme="minorHAnsi"/>
                <w:sz w:val="22"/>
                <w:szCs w:val="22"/>
                <w:lang w:val="es-419"/>
              </w:rPr>
              <w:t xml:space="preserve"> Las propuestas se evaluarán de acuerdo con el proceso descrito en el reglamento del concurso.</w:t>
            </w:r>
          </w:p>
        </w:tc>
      </w:tr>
    </w:tbl>
    <w:p w14:paraId="6D669E20" w14:textId="77777777" w:rsidR="00DB481A" w:rsidRPr="00001657" w:rsidRDefault="00DB481A">
      <w:pPr>
        <w:rPr>
          <w:lang w:val="es-ES"/>
        </w:rPr>
      </w:pPr>
    </w:p>
    <w:tbl>
      <w:tblPr>
        <w:tblW w:w="9497" w:type="dxa"/>
        <w:jc w:val="center"/>
        <w:tblCellMar>
          <w:top w:w="29" w:type="dxa"/>
          <w:left w:w="115" w:type="dxa"/>
          <w:bottom w:w="29" w:type="dxa"/>
          <w:right w:w="115" w:type="dxa"/>
        </w:tblCellMar>
        <w:tblLook w:val="0000" w:firstRow="0" w:lastRow="0" w:firstColumn="0" w:lastColumn="0" w:noHBand="0" w:noVBand="0"/>
      </w:tblPr>
      <w:tblGrid>
        <w:gridCol w:w="4215"/>
        <w:gridCol w:w="5282"/>
      </w:tblGrid>
      <w:tr w:rsidR="00842762" w:rsidRPr="009304D9" w14:paraId="456A7E5D" w14:textId="77777777" w:rsidTr="00C831B6">
        <w:trPr>
          <w:trHeight w:val="454"/>
          <w:jc w:val="center"/>
        </w:trPr>
        <w:tc>
          <w:tcPr>
            <w:tcW w:w="9497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0DF99"/>
            <w:vAlign w:val="center"/>
          </w:tcPr>
          <w:p w14:paraId="28184061" w14:textId="6227A2D3" w:rsidR="00842762" w:rsidRPr="00B95EBF" w:rsidRDefault="009719A4" w:rsidP="00B95EBF">
            <w:pPr>
              <w:spacing w:line="216" w:lineRule="auto"/>
              <w:rPr>
                <w:rFonts w:ascii="Poppins" w:hAnsi="Poppins" w:cs="Poppins"/>
                <w:b/>
                <w:sz w:val="18"/>
                <w:szCs w:val="18"/>
                <w:lang w:val="es-ES"/>
              </w:rPr>
            </w:pPr>
            <w:r w:rsidRPr="00C831B6">
              <w:rPr>
                <w:rFonts w:ascii="Poppins" w:hAnsi="Poppins" w:cs="Poppins"/>
                <w:b/>
                <w:color w:val="37163E"/>
                <w:sz w:val="22"/>
                <w:szCs w:val="22"/>
                <w:lang w:val="es-ES"/>
              </w:rPr>
              <w:t xml:space="preserve">I. </w:t>
            </w:r>
            <w:r w:rsidR="00842762" w:rsidRPr="00C831B6">
              <w:rPr>
                <w:rFonts w:ascii="Poppins" w:hAnsi="Poppins" w:cs="Poppins"/>
                <w:b/>
                <w:color w:val="37163E"/>
                <w:sz w:val="22"/>
                <w:szCs w:val="22"/>
                <w:lang w:val="es-ES"/>
              </w:rPr>
              <w:t>Información general del solicitante</w:t>
            </w:r>
          </w:p>
        </w:tc>
      </w:tr>
      <w:tr w:rsidR="001A7FD5" w:rsidRPr="009304D9" w14:paraId="0DD869A7" w14:textId="77777777" w:rsidTr="006406FC">
        <w:trPr>
          <w:trHeight w:val="454"/>
          <w:jc w:val="center"/>
        </w:trPr>
        <w:tc>
          <w:tcPr>
            <w:tcW w:w="42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754B235A" w14:textId="1E1536D1" w:rsidR="00BC1FAE" w:rsidRPr="00DE278D" w:rsidRDefault="00842762" w:rsidP="00B95EBF">
            <w:pPr>
              <w:spacing w:line="216" w:lineRule="auto"/>
              <w:rPr>
                <w:rFonts w:asciiTheme="minorHAnsi" w:hAnsiTheme="minorHAnsi" w:cstheme="minorHAnsi"/>
                <w:b/>
                <w:sz w:val="20"/>
                <w:szCs w:val="20"/>
                <w:lang w:val="es-ES"/>
              </w:rPr>
            </w:pPr>
            <w:r w:rsidRPr="00DE278D"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  <w:t>Nombre</w:t>
            </w:r>
          </w:p>
        </w:tc>
        <w:sdt>
          <w:sdtPr>
            <w:rPr>
              <w:rStyle w:val="HeaderChar"/>
              <w:rFonts w:asciiTheme="minorHAnsi" w:hAnsiTheme="minorHAnsi" w:cstheme="minorHAnsi"/>
              <w:sz w:val="20"/>
              <w:szCs w:val="20"/>
            </w:rPr>
            <w:id w:val="-872765567"/>
            <w:placeholder>
              <w:docPart w:val="7B398613BC10442881BE475A4818C37D"/>
            </w:placeholder>
            <w:showingPlcHdr/>
          </w:sdtPr>
          <w:sdtEndPr>
            <w:rPr>
              <w:rStyle w:val="DefaultParagraphFont"/>
              <w:lang w:val="en-US"/>
            </w:rPr>
          </w:sdtEndPr>
          <w:sdtContent>
            <w:bookmarkStart w:id="0" w:name="_GoBack" w:displacedByCustomXml="prev"/>
            <w:tc>
              <w:tcPr>
                <w:tcW w:w="5282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shd w:val="clear" w:color="auto" w:fill="FFFFFF" w:themeFill="background1"/>
                <w:vAlign w:val="center"/>
              </w:tcPr>
              <w:p w14:paraId="5E982536" w14:textId="575573F8" w:rsidR="00BC1FAE" w:rsidRPr="00DE278D" w:rsidRDefault="00F3448B" w:rsidP="00B95EBF">
                <w:pPr>
                  <w:spacing w:line="216" w:lineRule="auto"/>
                  <w:rPr>
                    <w:rFonts w:asciiTheme="minorHAnsi" w:hAnsiTheme="minorHAnsi" w:cstheme="minorHAnsi"/>
                    <w:sz w:val="20"/>
                    <w:szCs w:val="20"/>
                    <w:lang w:val="es-419"/>
                  </w:rPr>
                </w:pPr>
                <w:r w:rsidRPr="00DE278D">
                  <w:rPr>
                    <w:rStyle w:val="PlaceholderText"/>
                    <w:rFonts w:asciiTheme="minorHAnsi" w:hAnsiTheme="minorHAnsi" w:cstheme="minorHAnsi"/>
                    <w:sz w:val="20"/>
                    <w:szCs w:val="20"/>
                    <w:lang w:val="es-419"/>
                  </w:rPr>
                  <w:t>Insertar nombre de la empresa</w:t>
                </w:r>
                <w:r w:rsidR="00210FD0" w:rsidRPr="00DE278D">
                  <w:rPr>
                    <w:rStyle w:val="PlaceholderText"/>
                    <w:rFonts w:asciiTheme="minorHAnsi" w:hAnsiTheme="minorHAnsi" w:cstheme="minorHAnsi"/>
                    <w:sz w:val="20"/>
                    <w:szCs w:val="20"/>
                    <w:lang w:val="es-419"/>
                  </w:rPr>
                  <w:t xml:space="preserve"> o red</w:t>
                </w:r>
              </w:p>
            </w:tc>
            <w:bookmarkEnd w:id="0" w:displacedByCustomXml="next"/>
          </w:sdtContent>
        </w:sdt>
      </w:tr>
      <w:tr w:rsidR="00BC1FAE" w:rsidRPr="00A61F01" w14:paraId="075FA35B" w14:textId="77777777" w:rsidTr="006406FC">
        <w:trPr>
          <w:trHeight w:val="454"/>
          <w:jc w:val="center"/>
        </w:trPr>
        <w:tc>
          <w:tcPr>
            <w:tcW w:w="42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4259E7C3" w14:textId="1896C40E" w:rsidR="00BC1FAE" w:rsidRPr="00DE278D" w:rsidRDefault="00BC1FAE" w:rsidP="00B95EBF">
            <w:pPr>
              <w:spacing w:line="216" w:lineRule="auto"/>
              <w:rPr>
                <w:rFonts w:asciiTheme="minorHAnsi" w:hAnsiTheme="minorHAnsi" w:cstheme="minorHAnsi"/>
                <w:b/>
                <w:sz w:val="20"/>
                <w:szCs w:val="20"/>
                <w:lang w:val="es-ES"/>
              </w:rPr>
            </w:pPr>
            <w:r w:rsidRPr="00DE278D"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  <w:t>País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  <w:lang w:val="es-419"/>
            </w:rPr>
            <w:id w:val="-2138476339"/>
            <w:placeholder>
              <w:docPart w:val="0BE2849994F443E3A88CF266ABED5B35"/>
            </w:placeholder>
            <w:showingPlcHdr/>
          </w:sdtPr>
          <w:sdtEndPr/>
          <w:sdtContent>
            <w:tc>
              <w:tcPr>
                <w:tcW w:w="5282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shd w:val="clear" w:color="auto" w:fill="auto"/>
                <w:vAlign w:val="center"/>
              </w:tcPr>
              <w:p w14:paraId="0E1CF13F" w14:textId="3D2F9EF3" w:rsidR="00BC1FAE" w:rsidRPr="00DE278D" w:rsidRDefault="00AB6D90" w:rsidP="00B95EBF">
                <w:pPr>
                  <w:spacing w:line="216" w:lineRule="auto"/>
                  <w:rPr>
                    <w:rFonts w:asciiTheme="minorHAnsi" w:hAnsiTheme="minorHAnsi" w:cstheme="minorHAnsi"/>
                    <w:sz w:val="20"/>
                    <w:szCs w:val="20"/>
                    <w:lang w:val="es-419"/>
                  </w:rPr>
                </w:pPr>
                <w:r w:rsidRPr="00DE278D">
                  <w:rPr>
                    <w:rFonts w:asciiTheme="minorHAnsi" w:hAnsiTheme="minorHAnsi" w:cstheme="minorHAnsi"/>
                    <w:color w:val="808080" w:themeColor="background1" w:themeShade="80"/>
                    <w:sz w:val="20"/>
                    <w:szCs w:val="20"/>
                    <w:lang w:val="es-419"/>
                  </w:rPr>
                  <w:t>Insertar país</w:t>
                </w:r>
              </w:p>
            </w:tc>
          </w:sdtContent>
        </w:sdt>
      </w:tr>
      <w:tr w:rsidR="006058C1" w:rsidRPr="00AB6D90" w14:paraId="6084C4A6" w14:textId="77777777" w:rsidTr="006406FC">
        <w:trPr>
          <w:trHeight w:val="454"/>
          <w:jc w:val="center"/>
        </w:trPr>
        <w:tc>
          <w:tcPr>
            <w:tcW w:w="42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1E048782" w14:textId="77777777" w:rsidR="006058C1" w:rsidRPr="00DE278D" w:rsidRDefault="006058C1" w:rsidP="00B95EBF">
            <w:pPr>
              <w:spacing w:line="216" w:lineRule="auto"/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</w:pPr>
            <w:r w:rsidRPr="00DE278D"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  <w:t>Persona de contacto</w:t>
            </w:r>
          </w:p>
          <w:p w14:paraId="7B0A86A3" w14:textId="1F744062" w:rsidR="00842762" w:rsidRPr="00DE278D" w:rsidRDefault="00842762" w:rsidP="00B95EBF">
            <w:pPr>
              <w:spacing w:line="216" w:lineRule="auto"/>
              <w:rPr>
                <w:rFonts w:asciiTheme="minorHAnsi" w:hAnsiTheme="minorHAnsi" w:cstheme="minorHAnsi"/>
                <w:i/>
                <w:sz w:val="20"/>
                <w:szCs w:val="20"/>
                <w:lang w:val="es-ES"/>
              </w:rPr>
            </w:pPr>
            <w:r w:rsidRPr="00DE278D">
              <w:rPr>
                <w:rFonts w:asciiTheme="minorHAnsi" w:hAnsiTheme="minorHAnsi" w:cstheme="minorHAnsi"/>
                <w:i/>
                <w:lang w:val="es-ES"/>
              </w:rPr>
              <w:t>(Nombre completo, cargo)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  <w:lang w:val="en-US"/>
            </w:rPr>
            <w:id w:val="590978489"/>
            <w:placeholder>
              <w:docPart w:val="EE858A87A61D46FF9E5EB5B8BEE717D7"/>
            </w:placeholder>
            <w:showingPlcHdr/>
          </w:sdtPr>
          <w:sdtEndPr/>
          <w:sdtContent>
            <w:tc>
              <w:tcPr>
                <w:tcW w:w="5282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shd w:val="clear" w:color="auto" w:fill="auto"/>
                <w:vAlign w:val="center"/>
              </w:tcPr>
              <w:p w14:paraId="5DDC1E56" w14:textId="39B0178F" w:rsidR="006058C1" w:rsidRPr="00DE278D" w:rsidRDefault="00AB6D90" w:rsidP="00B95EBF">
                <w:pPr>
                  <w:spacing w:line="216" w:lineRule="auto"/>
                  <w:rPr>
                    <w:rFonts w:asciiTheme="minorHAnsi" w:hAnsiTheme="minorHAnsi" w:cstheme="minorHAnsi"/>
                    <w:sz w:val="20"/>
                    <w:szCs w:val="20"/>
                    <w:lang w:val="es-ES"/>
                  </w:rPr>
                </w:pPr>
                <w:r w:rsidRPr="00DE278D">
                  <w:rPr>
                    <w:rStyle w:val="PlaceholderText"/>
                    <w:rFonts w:asciiTheme="minorHAnsi" w:hAnsiTheme="minorHAnsi" w:cstheme="minorHAnsi"/>
                    <w:sz w:val="20"/>
                    <w:szCs w:val="20"/>
                    <w:lang w:val="es-419"/>
                  </w:rPr>
                  <w:t>Insertar persona de contacto</w:t>
                </w:r>
              </w:p>
            </w:tc>
          </w:sdtContent>
        </w:sdt>
      </w:tr>
      <w:tr w:rsidR="00225E3C" w:rsidRPr="00AB6D90" w14:paraId="04082DDB" w14:textId="77777777" w:rsidTr="006406FC">
        <w:trPr>
          <w:trHeight w:val="454"/>
          <w:jc w:val="center"/>
        </w:trPr>
        <w:tc>
          <w:tcPr>
            <w:tcW w:w="42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6078F45C" w14:textId="76EC0E8C" w:rsidR="00225E3C" w:rsidRPr="00DE278D" w:rsidRDefault="00225E3C" w:rsidP="007C20B2">
            <w:pPr>
              <w:spacing w:line="216" w:lineRule="auto"/>
              <w:rPr>
                <w:rFonts w:asciiTheme="minorHAnsi" w:hAnsiTheme="minorHAnsi" w:cstheme="minorHAnsi"/>
                <w:b/>
                <w:sz w:val="20"/>
                <w:szCs w:val="20"/>
                <w:lang w:val="es-ES"/>
              </w:rPr>
            </w:pPr>
            <w:r w:rsidRPr="00DE278D">
              <w:rPr>
                <w:rFonts w:asciiTheme="minorHAnsi" w:hAnsiTheme="minorHAnsi" w:cstheme="minorHAnsi"/>
                <w:b/>
                <w:sz w:val="20"/>
                <w:szCs w:val="20"/>
                <w:lang w:val="es-ES"/>
              </w:rPr>
              <w:t>Teléfono(s) de contacto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  <w:lang w:val="en-US"/>
            </w:rPr>
            <w:id w:val="1626042768"/>
            <w:placeholder>
              <w:docPart w:val="9F3637161C5F490086BEBF0D85CE74B8"/>
            </w:placeholder>
            <w:showingPlcHdr/>
          </w:sdtPr>
          <w:sdtEndPr/>
          <w:sdtContent>
            <w:tc>
              <w:tcPr>
                <w:tcW w:w="5282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shd w:val="clear" w:color="auto" w:fill="auto"/>
                <w:vAlign w:val="center"/>
              </w:tcPr>
              <w:p w14:paraId="1B436862" w14:textId="037262CB" w:rsidR="00225E3C" w:rsidRPr="00DE278D" w:rsidRDefault="00AB6D90" w:rsidP="00B95EBF">
                <w:pPr>
                  <w:spacing w:line="216" w:lineRule="auto"/>
                  <w:rPr>
                    <w:rFonts w:asciiTheme="minorHAnsi" w:hAnsiTheme="minorHAnsi" w:cstheme="minorHAnsi"/>
                    <w:sz w:val="20"/>
                    <w:szCs w:val="20"/>
                    <w:lang w:val="es-ES"/>
                  </w:rPr>
                </w:pPr>
                <w:r w:rsidRPr="00DE278D">
                  <w:rPr>
                    <w:rStyle w:val="PlaceholderText"/>
                    <w:rFonts w:asciiTheme="minorHAnsi" w:hAnsiTheme="minorHAnsi" w:cstheme="minorHAnsi"/>
                    <w:sz w:val="20"/>
                    <w:szCs w:val="20"/>
                    <w:lang w:val="es-419"/>
                  </w:rPr>
                  <w:t>Insertar número de teléfono</w:t>
                </w:r>
              </w:p>
            </w:tc>
          </w:sdtContent>
        </w:sdt>
      </w:tr>
      <w:tr w:rsidR="00225E3C" w:rsidRPr="00AB6D90" w14:paraId="37814A7E" w14:textId="77777777" w:rsidTr="006406FC">
        <w:trPr>
          <w:trHeight w:val="454"/>
          <w:jc w:val="center"/>
        </w:trPr>
        <w:tc>
          <w:tcPr>
            <w:tcW w:w="42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48D3CB27" w14:textId="58F713E8" w:rsidR="00225E3C" w:rsidRPr="00DE278D" w:rsidRDefault="00225E3C" w:rsidP="007C20B2">
            <w:pPr>
              <w:spacing w:line="216" w:lineRule="auto"/>
              <w:rPr>
                <w:rFonts w:asciiTheme="minorHAnsi" w:hAnsiTheme="minorHAnsi" w:cstheme="minorHAnsi"/>
                <w:b/>
                <w:sz w:val="20"/>
                <w:szCs w:val="20"/>
                <w:lang w:val="es-ES"/>
              </w:rPr>
            </w:pPr>
            <w:r w:rsidRPr="00DE278D">
              <w:rPr>
                <w:rFonts w:asciiTheme="minorHAnsi" w:hAnsiTheme="minorHAnsi" w:cstheme="minorHAnsi"/>
                <w:b/>
                <w:sz w:val="20"/>
                <w:szCs w:val="20"/>
                <w:lang w:val="es-ES"/>
              </w:rPr>
              <w:t>Correo electrónico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  <w:lang w:val="en-US"/>
            </w:rPr>
            <w:id w:val="796959073"/>
            <w:placeholder>
              <w:docPart w:val="2F2BF30A6A5C47188EFE5AAA27520308"/>
            </w:placeholder>
            <w:showingPlcHdr/>
          </w:sdtPr>
          <w:sdtEndPr/>
          <w:sdtContent>
            <w:tc>
              <w:tcPr>
                <w:tcW w:w="5282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shd w:val="clear" w:color="auto" w:fill="auto"/>
                <w:vAlign w:val="center"/>
              </w:tcPr>
              <w:p w14:paraId="00257189" w14:textId="51F512CB" w:rsidR="00225E3C" w:rsidRPr="00DE278D" w:rsidRDefault="00AB6D90" w:rsidP="00B95EBF">
                <w:pPr>
                  <w:spacing w:line="216" w:lineRule="auto"/>
                  <w:rPr>
                    <w:rFonts w:asciiTheme="minorHAnsi" w:hAnsiTheme="minorHAnsi" w:cstheme="minorHAnsi"/>
                    <w:sz w:val="20"/>
                    <w:szCs w:val="20"/>
                    <w:lang w:val="es-ES"/>
                  </w:rPr>
                </w:pPr>
                <w:r w:rsidRPr="00DE278D">
                  <w:rPr>
                    <w:rStyle w:val="PlaceholderText"/>
                    <w:rFonts w:asciiTheme="minorHAnsi" w:hAnsiTheme="minorHAnsi" w:cstheme="minorHAnsi"/>
                    <w:sz w:val="20"/>
                    <w:szCs w:val="20"/>
                    <w:lang w:val="es-419"/>
                  </w:rPr>
                  <w:t>Insertar correo electrónico</w:t>
                </w:r>
              </w:p>
            </w:tc>
          </w:sdtContent>
        </w:sdt>
      </w:tr>
      <w:tr w:rsidR="00225E3C" w:rsidRPr="00AB6D90" w14:paraId="2F436718" w14:textId="77777777" w:rsidTr="006406FC">
        <w:trPr>
          <w:trHeight w:val="454"/>
          <w:jc w:val="center"/>
        </w:trPr>
        <w:tc>
          <w:tcPr>
            <w:tcW w:w="42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5312F4FC" w14:textId="76324F5C" w:rsidR="00462429" w:rsidRPr="00DE278D" w:rsidRDefault="00225E3C" w:rsidP="00B95EBF">
            <w:pPr>
              <w:spacing w:line="216" w:lineRule="auto"/>
              <w:rPr>
                <w:rFonts w:asciiTheme="minorHAnsi" w:hAnsiTheme="minorHAnsi" w:cstheme="minorHAnsi"/>
                <w:b/>
                <w:sz w:val="22"/>
                <w:szCs w:val="22"/>
                <w:lang w:val="pt-BR"/>
              </w:rPr>
            </w:pPr>
            <w:r w:rsidRPr="00DE278D">
              <w:rPr>
                <w:rFonts w:asciiTheme="minorHAnsi" w:hAnsiTheme="minorHAnsi" w:cstheme="minorHAnsi"/>
                <w:b/>
                <w:sz w:val="22"/>
                <w:szCs w:val="22"/>
                <w:lang w:val="pt-BR"/>
              </w:rPr>
              <w:t xml:space="preserve">Sector </w:t>
            </w:r>
            <w:r w:rsidR="00A949E1" w:rsidRPr="00DE278D">
              <w:rPr>
                <w:rFonts w:asciiTheme="minorHAnsi" w:hAnsiTheme="minorHAnsi" w:cstheme="minorHAnsi"/>
                <w:b/>
                <w:sz w:val="22"/>
                <w:szCs w:val="22"/>
                <w:lang w:val="pt-BR"/>
              </w:rPr>
              <w:t>o rubro</w:t>
            </w:r>
          </w:p>
          <w:p w14:paraId="2FF90C27" w14:textId="3BEC18B6" w:rsidR="00225E3C" w:rsidRPr="00DE278D" w:rsidRDefault="00225E3C" w:rsidP="00B95EBF">
            <w:pPr>
              <w:spacing w:line="216" w:lineRule="auto"/>
              <w:rPr>
                <w:rFonts w:asciiTheme="minorHAnsi" w:hAnsiTheme="minorHAnsi" w:cstheme="minorHAnsi"/>
                <w:i/>
                <w:sz w:val="20"/>
                <w:szCs w:val="20"/>
                <w:lang w:val="pt-BR"/>
              </w:rPr>
            </w:pPr>
            <w:r w:rsidRPr="00DE278D">
              <w:rPr>
                <w:rFonts w:asciiTheme="minorHAnsi" w:hAnsiTheme="minorHAnsi" w:cstheme="minorHAnsi"/>
                <w:i/>
                <w:lang w:val="pt-BR"/>
              </w:rPr>
              <w:t>(</w:t>
            </w:r>
            <w:r w:rsidR="0053589A" w:rsidRPr="00DE278D">
              <w:rPr>
                <w:rFonts w:asciiTheme="minorHAnsi" w:hAnsiTheme="minorHAnsi" w:cstheme="minorHAnsi"/>
                <w:i/>
                <w:lang w:val="pt-BR"/>
              </w:rPr>
              <w:t>p</w:t>
            </w:r>
            <w:r w:rsidR="68ED8DF2" w:rsidRPr="00DE278D">
              <w:rPr>
                <w:rFonts w:asciiTheme="minorHAnsi" w:hAnsiTheme="minorHAnsi" w:cstheme="minorHAnsi"/>
                <w:i/>
                <w:lang w:val="pt-BR"/>
              </w:rPr>
              <w:t>.</w:t>
            </w:r>
            <w:r w:rsidR="00081EEF" w:rsidRPr="00DE278D">
              <w:rPr>
                <w:rFonts w:asciiTheme="minorHAnsi" w:hAnsiTheme="minorHAnsi" w:cstheme="minorHAnsi"/>
                <w:i/>
                <w:lang w:val="pt-BR"/>
              </w:rPr>
              <w:t>ej.</w:t>
            </w:r>
            <w:r w:rsidR="68ED8DF2" w:rsidRPr="00DE278D">
              <w:rPr>
                <w:rFonts w:asciiTheme="minorHAnsi" w:hAnsiTheme="minorHAnsi" w:cstheme="minorHAnsi"/>
                <w:i/>
                <w:lang w:val="pt-BR"/>
              </w:rPr>
              <w:t xml:space="preserve"> </w:t>
            </w:r>
            <w:r w:rsidR="00B74F9E" w:rsidRPr="00DE278D">
              <w:rPr>
                <w:rFonts w:asciiTheme="minorHAnsi" w:hAnsiTheme="minorHAnsi" w:cstheme="minorHAnsi"/>
                <w:i/>
                <w:lang w:val="pt-BR"/>
              </w:rPr>
              <w:t>indústria</w:t>
            </w:r>
            <w:r w:rsidRPr="00DE278D">
              <w:rPr>
                <w:rFonts w:asciiTheme="minorHAnsi" w:hAnsiTheme="minorHAnsi" w:cstheme="minorHAnsi"/>
                <w:i/>
                <w:lang w:val="pt-BR"/>
              </w:rPr>
              <w:t>, turismo, ag</w:t>
            </w:r>
            <w:r w:rsidR="65CCF211" w:rsidRPr="00DE278D">
              <w:rPr>
                <w:rFonts w:asciiTheme="minorHAnsi" w:hAnsiTheme="minorHAnsi" w:cstheme="minorHAnsi"/>
                <w:i/>
                <w:lang w:val="pt-BR"/>
              </w:rPr>
              <w:t>ricultura</w:t>
            </w:r>
            <w:r w:rsidRPr="00DE278D">
              <w:rPr>
                <w:rFonts w:asciiTheme="minorHAnsi" w:hAnsiTheme="minorHAnsi" w:cstheme="minorHAnsi"/>
                <w:i/>
                <w:lang w:val="pt-BR"/>
              </w:rPr>
              <w:t>, etc</w:t>
            </w:r>
            <w:r w:rsidR="00AC2889" w:rsidRPr="00DE278D">
              <w:rPr>
                <w:rFonts w:asciiTheme="minorHAnsi" w:hAnsiTheme="minorHAnsi" w:cstheme="minorHAnsi"/>
                <w:i/>
                <w:lang w:val="pt-BR"/>
              </w:rPr>
              <w:t>.</w:t>
            </w:r>
            <w:r w:rsidRPr="00DE278D">
              <w:rPr>
                <w:rFonts w:asciiTheme="minorHAnsi" w:hAnsiTheme="minorHAnsi" w:cstheme="minorHAnsi"/>
                <w:i/>
                <w:lang w:val="pt-BR"/>
              </w:rPr>
              <w:t>)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  <w:lang w:val="en-US"/>
            </w:rPr>
            <w:id w:val="276919432"/>
            <w:placeholder>
              <w:docPart w:val="991742C750CC46529A722DB1A7697D1E"/>
            </w:placeholder>
            <w:showingPlcHdr/>
          </w:sdtPr>
          <w:sdtEndPr/>
          <w:sdtContent>
            <w:tc>
              <w:tcPr>
                <w:tcW w:w="5282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shd w:val="clear" w:color="auto" w:fill="auto"/>
                <w:vAlign w:val="center"/>
              </w:tcPr>
              <w:p w14:paraId="0053F0A4" w14:textId="4A66D4A2" w:rsidR="00225E3C" w:rsidRPr="00DE278D" w:rsidRDefault="00AB6D90" w:rsidP="00B95EBF">
                <w:pPr>
                  <w:spacing w:line="216" w:lineRule="auto"/>
                  <w:rPr>
                    <w:rFonts w:asciiTheme="minorHAnsi" w:hAnsiTheme="minorHAnsi" w:cstheme="minorHAnsi"/>
                    <w:sz w:val="20"/>
                    <w:szCs w:val="20"/>
                    <w:lang w:val="es-ES"/>
                  </w:rPr>
                </w:pPr>
                <w:r w:rsidRPr="00DE278D">
                  <w:rPr>
                    <w:rStyle w:val="PlaceholderText"/>
                    <w:rFonts w:asciiTheme="minorHAnsi" w:hAnsiTheme="minorHAnsi" w:cstheme="minorHAnsi"/>
                    <w:sz w:val="20"/>
                    <w:szCs w:val="20"/>
                    <w:lang w:val="es-419"/>
                  </w:rPr>
                  <w:t>Insertar sector</w:t>
                </w:r>
              </w:p>
            </w:tc>
          </w:sdtContent>
        </w:sdt>
      </w:tr>
      <w:tr w:rsidR="00BC0AC2" w:rsidRPr="00AB6D90" w14:paraId="6999BE31" w14:textId="77777777" w:rsidTr="006406FC">
        <w:trPr>
          <w:trHeight w:val="454"/>
          <w:jc w:val="center"/>
        </w:trPr>
        <w:tc>
          <w:tcPr>
            <w:tcW w:w="42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03F8A05B" w14:textId="4943025A" w:rsidR="00BC0AC2" w:rsidRPr="00DE278D" w:rsidRDefault="00BC0AC2" w:rsidP="00B95EBF">
            <w:pPr>
              <w:spacing w:line="216" w:lineRule="auto"/>
              <w:rPr>
                <w:rFonts w:asciiTheme="minorHAnsi" w:hAnsiTheme="minorHAnsi" w:cstheme="minorHAnsi"/>
                <w:b/>
                <w:sz w:val="20"/>
                <w:szCs w:val="20"/>
                <w:lang w:val="es-ES"/>
              </w:rPr>
            </w:pPr>
            <w:r w:rsidRPr="00DE278D"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  <w:t>Año de fundación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  <w:lang w:val="en-US"/>
            </w:rPr>
            <w:id w:val="-32118497"/>
            <w:placeholder>
              <w:docPart w:val="8A909526BD8E40068D66CEB4CA406DA9"/>
            </w:placeholder>
            <w:showingPlcHdr/>
          </w:sdtPr>
          <w:sdtEndPr/>
          <w:sdtContent>
            <w:tc>
              <w:tcPr>
                <w:tcW w:w="5282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shd w:val="clear" w:color="auto" w:fill="auto"/>
                <w:vAlign w:val="center"/>
              </w:tcPr>
              <w:p w14:paraId="742C7BE4" w14:textId="0B8C3712" w:rsidR="00BC0AC2" w:rsidRPr="00DE278D" w:rsidRDefault="00AB6D90" w:rsidP="00B95EBF">
                <w:pPr>
                  <w:spacing w:line="216" w:lineRule="auto"/>
                  <w:rPr>
                    <w:rFonts w:asciiTheme="minorHAnsi" w:hAnsiTheme="minorHAnsi" w:cstheme="minorHAnsi"/>
                    <w:sz w:val="20"/>
                    <w:szCs w:val="20"/>
                    <w:lang w:val="es-ES"/>
                  </w:rPr>
                </w:pPr>
                <w:r w:rsidRPr="00DE278D">
                  <w:rPr>
                    <w:rStyle w:val="PlaceholderText"/>
                    <w:rFonts w:asciiTheme="minorHAnsi" w:hAnsiTheme="minorHAnsi" w:cstheme="minorHAnsi"/>
                    <w:sz w:val="20"/>
                    <w:szCs w:val="20"/>
                    <w:lang w:val="es-419"/>
                  </w:rPr>
                  <w:t>Insertar año de fundación</w:t>
                </w:r>
              </w:p>
            </w:tc>
          </w:sdtContent>
        </w:sdt>
      </w:tr>
      <w:tr w:rsidR="009719A4" w:rsidRPr="00AB6D90" w14:paraId="25B6BD64" w14:textId="77777777" w:rsidTr="006406FC">
        <w:trPr>
          <w:trHeight w:val="454"/>
          <w:jc w:val="center"/>
        </w:trPr>
        <w:tc>
          <w:tcPr>
            <w:tcW w:w="42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6E273324" w14:textId="253E45A4" w:rsidR="009719A4" w:rsidRPr="00DE278D" w:rsidRDefault="00B828CB" w:rsidP="00B95EBF">
            <w:pPr>
              <w:spacing w:line="216" w:lineRule="auto"/>
              <w:rPr>
                <w:rFonts w:asciiTheme="minorHAnsi" w:hAnsiTheme="minorHAnsi" w:cstheme="minorHAnsi"/>
                <w:b/>
                <w:sz w:val="20"/>
                <w:szCs w:val="20"/>
                <w:lang w:val="es-ES"/>
              </w:rPr>
            </w:pPr>
            <w:r w:rsidRPr="00DE278D"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  <w:t>Forma jurídica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  <w:lang w:val="en-US"/>
            </w:rPr>
            <w:id w:val="1088432318"/>
            <w:placeholder>
              <w:docPart w:val="546BA7204A9A40BF90A9F92C15CF6DD2"/>
            </w:placeholder>
            <w:showingPlcHdr/>
          </w:sdtPr>
          <w:sdtEndPr/>
          <w:sdtContent>
            <w:tc>
              <w:tcPr>
                <w:tcW w:w="5282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shd w:val="clear" w:color="auto" w:fill="auto"/>
                <w:vAlign w:val="center"/>
              </w:tcPr>
              <w:p w14:paraId="70E1E90E" w14:textId="5B398BD6" w:rsidR="009719A4" w:rsidRPr="00DE278D" w:rsidRDefault="00AB6D90" w:rsidP="00B95EBF">
                <w:pPr>
                  <w:spacing w:line="216" w:lineRule="auto"/>
                  <w:rPr>
                    <w:rFonts w:asciiTheme="minorHAnsi" w:hAnsiTheme="minorHAnsi" w:cstheme="minorHAnsi"/>
                    <w:sz w:val="20"/>
                    <w:szCs w:val="20"/>
                    <w:lang w:val="es-ES"/>
                  </w:rPr>
                </w:pPr>
                <w:r w:rsidRPr="00DE278D">
                  <w:rPr>
                    <w:rStyle w:val="PlaceholderText"/>
                    <w:rFonts w:asciiTheme="minorHAnsi" w:hAnsiTheme="minorHAnsi" w:cstheme="minorHAnsi"/>
                    <w:sz w:val="20"/>
                    <w:szCs w:val="20"/>
                    <w:lang w:val="es-419"/>
                  </w:rPr>
                  <w:t xml:space="preserve">Insertar </w:t>
                </w:r>
                <w:r w:rsidR="00B828CB" w:rsidRPr="00DE278D">
                  <w:rPr>
                    <w:rStyle w:val="PlaceholderText"/>
                    <w:rFonts w:asciiTheme="minorHAnsi" w:hAnsiTheme="minorHAnsi" w:cstheme="minorHAnsi"/>
                    <w:sz w:val="20"/>
                    <w:szCs w:val="20"/>
                    <w:lang w:val="es-419"/>
                  </w:rPr>
                  <w:t>forma jurídica</w:t>
                </w:r>
              </w:p>
            </w:tc>
          </w:sdtContent>
        </w:sdt>
      </w:tr>
      <w:tr w:rsidR="00BC0AC2" w:rsidRPr="00D71606" w14:paraId="245629D8" w14:textId="77777777" w:rsidTr="006406FC">
        <w:trPr>
          <w:trHeight w:val="454"/>
          <w:jc w:val="center"/>
        </w:trPr>
        <w:tc>
          <w:tcPr>
            <w:tcW w:w="42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4261ACA7" w14:textId="0859F6A1" w:rsidR="00BC0AC2" w:rsidRPr="00DE278D" w:rsidRDefault="00BC0AC2" w:rsidP="00B95EBF">
            <w:pPr>
              <w:spacing w:line="216" w:lineRule="auto"/>
              <w:rPr>
                <w:rFonts w:asciiTheme="minorHAnsi" w:hAnsiTheme="minorHAnsi" w:cstheme="minorHAnsi"/>
                <w:b/>
                <w:sz w:val="20"/>
                <w:szCs w:val="20"/>
                <w:lang w:val="es-ES"/>
              </w:rPr>
            </w:pPr>
            <w:r w:rsidRPr="00DE278D"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  <w:t>Número del registro mercantil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  <w:lang w:val="en-US"/>
            </w:rPr>
            <w:id w:val="1693566425"/>
            <w:placeholder>
              <w:docPart w:val="A56F2465083145CB90DBFC718A6BC8E6"/>
            </w:placeholder>
            <w:showingPlcHdr/>
          </w:sdtPr>
          <w:sdtEndPr/>
          <w:sdtContent>
            <w:tc>
              <w:tcPr>
                <w:tcW w:w="5282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shd w:val="clear" w:color="auto" w:fill="auto"/>
                <w:vAlign w:val="center"/>
              </w:tcPr>
              <w:p w14:paraId="382952B1" w14:textId="65AC96C4" w:rsidR="00BC0AC2" w:rsidRPr="00DE278D" w:rsidRDefault="00AB6D90" w:rsidP="00B95EBF">
                <w:pPr>
                  <w:spacing w:line="216" w:lineRule="auto"/>
                  <w:rPr>
                    <w:rFonts w:asciiTheme="minorHAnsi" w:hAnsiTheme="minorHAnsi" w:cstheme="minorHAnsi"/>
                    <w:sz w:val="20"/>
                    <w:szCs w:val="20"/>
                    <w:lang w:val="pt-BR"/>
                  </w:rPr>
                </w:pPr>
                <w:r w:rsidRPr="00DE278D">
                  <w:rPr>
                    <w:rStyle w:val="PlaceholderText"/>
                    <w:rFonts w:asciiTheme="minorHAnsi" w:hAnsiTheme="minorHAnsi" w:cstheme="minorHAnsi"/>
                    <w:sz w:val="20"/>
                    <w:szCs w:val="20"/>
                    <w:lang w:val="pt-BR"/>
                  </w:rPr>
                  <w:t>Insertar número de registro mercantil</w:t>
                </w:r>
              </w:p>
            </w:tc>
          </w:sdtContent>
        </w:sdt>
      </w:tr>
      <w:tr w:rsidR="00BC0AC2" w:rsidRPr="00BC73EE" w14:paraId="6EF25CB4" w14:textId="77777777" w:rsidTr="006406FC">
        <w:trPr>
          <w:trHeight w:val="454"/>
          <w:jc w:val="center"/>
        </w:trPr>
        <w:tc>
          <w:tcPr>
            <w:tcW w:w="42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3E3F6B37" w14:textId="77777777" w:rsidR="00BC0AC2" w:rsidRPr="00DE278D" w:rsidRDefault="00BC0AC2" w:rsidP="00B95EBF">
            <w:pPr>
              <w:spacing w:line="216" w:lineRule="auto"/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</w:pPr>
            <w:r w:rsidRPr="00DE278D"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  <w:t>Ventas anuales</w:t>
            </w:r>
          </w:p>
          <w:p w14:paraId="3B42ED7E" w14:textId="64090511" w:rsidR="00BC0AC2" w:rsidRPr="00DE278D" w:rsidRDefault="00BC0AC2" w:rsidP="00B95EBF">
            <w:pPr>
              <w:spacing w:line="216" w:lineRule="auto"/>
              <w:rPr>
                <w:rFonts w:asciiTheme="minorHAnsi" w:hAnsiTheme="minorHAnsi" w:cstheme="minorHAnsi"/>
                <w:i/>
                <w:sz w:val="20"/>
                <w:szCs w:val="20"/>
                <w:lang w:val="es-ES"/>
              </w:rPr>
            </w:pPr>
            <w:r w:rsidRPr="00DE278D">
              <w:rPr>
                <w:rFonts w:asciiTheme="minorHAnsi" w:hAnsiTheme="minorHAnsi" w:cstheme="minorHAnsi"/>
                <w:i/>
                <w:lang w:val="es-ES"/>
              </w:rPr>
              <w:t>(especifi</w:t>
            </w:r>
            <w:r w:rsidR="7A6E900F" w:rsidRPr="00DE278D">
              <w:rPr>
                <w:rFonts w:asciiTheme="minorHAnsi" w:hAnsiTheme="minorHAnsi" w:cstheme="minorHAnsi"/>
                <w:i/>
                <w:lang w:val="es-ES"/>
              </w:rPr>
              <w:t>que</w:t>
            </w:r>
            <w:r w:rsidRPr="00DE278D">
              <w:rPr>
                <w:rFonts w:asciiTheme="minorHAnsi" w:hAnsiTheme="minorHAnsi" w:cstheme="minorHAnsi"/>
                <w:i/>
                <w:lang w:val="es-ES"/>
              </w:rPr>
              <w:t xml:space="preserve"> año, en USD)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  <w:lang w:val="en-US"/>
            </w:rPr>
            <w:id w:val="1072690103"/>
            <w:placeholder>
              <w:docPart w:val="A356CAB6BA764CA083733EDADCC208B1"/>
            </w:placeholder>
            <w:showingPlcHdr/>
          </w:sdtPr>
          <w:sdtEndPr/>
          <w:sdtContent>
            <w:tc>
              <w:tcPr>
                <w:tcW w:w="5282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shd w:val="clear" w:color="auto" w:fill="auto"/>
                <w:vAlign w:val="center"/>
              </w:tcPr>
              <w:p w14:paraId="119DD49E" w14:textId="39DA7572" w:rsidR="00BC0AC2" w:rsidRPr="00DE278D" w:rsidRDefault="00AB6D90" w:rsidP="00B95EBF">
                <w:pPr>
                  <w:spacing w:line="216" w:lineRule="auto"/>
                  <w:rPr>
                    <w:rFonts w:asciiTheme="minorHAnsi" w:hAnsiTheme="minorHAnsi" w:cstheme="minorHAnsi"/>
                    <w:sz w:val="20"/>
                    <w:szCs w:val="20"/>
                    <w:lang w:val="es-ES"/>
                  </w:rPr>
                </w:pPr>
                <w:r w:rsidRPr="00DE278D">
                  <w:rPr>
                    <w:rStyle w:val="PlaceholderText"/>
                    <w:rFonts w:asciiTheme="minorHAnsi" w:hAnsiTheme="minorHAnsi" w:cstheme="minorHAnsi"/>
                    <w:sz w:val="20"/>
                    <w:szCs w:val="20"/>
                    <w:lang w:val="es-419"/>
                  </w:rPr>
                  <w:t>Insertar ventas anuales</w:t>
                </w:r>
              </w:p>
            </w:tc>
          </w:sdtContent>
        </w:sdt>
      </w:tr>
      <w:tr w:rsidR="00BC0AC2" w:rsidRPr="00AB6D90" w14:paraId="6E2D6DEC" w14:textId="77777777" w:rsidTr="006406FC">
        <w:trPr>
          <w:trHeight w:val="454"/>
          <w:jc w:val="center"/>
        </w:trPr>
        <w:tc>
          <w:tcPr>
            <w:tcW w:w="42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3BAAB2FF" w14:textId="36DECDD2" w:rsidR="00BC0AC2" w:rsidRPr="00DE278D" w:rsidRDefault="00BC0AC2" w:rsidP="00B95EBF">
            <w:pPr>
              <w:spacing w:line="216" w:lineRule="auto"/>
              <w:rPr>
                <w:rFonts w:asciiTheme="minorHAnsi" w:hAnsiTheme="minorHAnsi" w:cstheme="minorHAnsi"/>
                <w:b/>
                <w:sz w:val="20"/>
                <w:szCs w:val="20"/>
                <w:lang w:val="es-ES"/>
              </w:rPr>
            </w:pPr>
            <w:r w:rsidRPr="00DE278D"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  <w:t>Número de empleados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  <w:lang w:val="en-US"/>
            </w:rPr>
            <w:id w:val="295116779"/>
            <w:placeholder>
              <w:docPart w:val="BEE6E770B54049FFA8F905712F03F67B"/>
            </w:placeholder>
            <w:showingPlcHdr/>
          </w:sdtPr>
          <w:sdtEndPr/>
          <w:sdtContent>
            <w:tc>
              <w:tcPr>
                <w:tcW w:w="5282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shd w:val="clear" w:color="auto" w:fill="auto"/>
                <w:vAlign w:val="center"/>
              </w:tcPr>
              <w:p w14:paraId="3C539950" w14:textId="29EABF0F" w:rsidR="00BC0AC2" w:rsidRPr="00DE278D" w:rsidRDefault="00AB6D90" w:rsidP="00B95EBF">
                <w:pPr>
                  <w:spacing w:line="216" w:lineRule="auto"/>
                  <w:rPr>
                    <w:rFonts w:asciiTheme="minorHAnsi" w:hAnsiTheme="minorHAnsi" w:cstheme="minorHAnsi"/>
                    <w:sz w:val="20"/>
                    <w:szCs w:val="20"/>
                    <w:lang w:val="es-ES"/>
                  </w:rPr>
                </w:pPr>
                <w:r w:rsidRPr="00DE278D">
                  <w:rPr>
                    <w:rStyle w:val="PlaceholderText"/>
                    <w:rFonts w:asciiTheme="minorHAnsi" w:hAnsiTheme="minorHAnsi" w:cstheme="minorHAnsi"/>
                    <w:sz w:val="20"/>
                    <w:szCs w:val="20"/>
                    <w:lang w:val="es-419"/>
                  </w:rPr>
                  <w:t>Insertar número de empleados</w:t>
                </w:r>
              </w:p>
            </w:tc>
          </w:sdtContent>
        </w:sdt>
      </w:tr>
    </w:tbl>
    <w:p w14:paraId="2333FF37" w14:textId="4CFFDE08" w:rsidR="00F4182F" w:rsidRDefault="00F4182F">
      <w:r>
        <w:br w:type="page"/>
      </w:r>
    </w:p>
    <w:p w14:paraId="0EF5A590" w14:textId="77777777" w:rsidR="00697C58" w:rsidRDefault="00697C58"/>
    <w:tbl>
      <w:tblPr>
        <w:tblW w:w="9507" w:type="dxa"/>
        <w:jc w:val="center"/>
        <w:tblCellMar>
          <w:top w:w="29" w:type="dxa"/>
          <w:left w:w="115" w:type="dxa"/>
          <w:bottom w:w="29" w:type="dxa"/>
          <w:right w:w="115" w:type="dxa"/>
        </w:tblCellMar>
        <w:tblLook w:val="0000" w:firstRow="0" w:lastRow="0" w:firstColumn="0" w:lastColumn="0" w:noHBand="0" w:noVBand="0"/>
      </w:tblPr>
      <w:tblGrid>
        <w:gridCol w:w="3964"/>
        <w:gridCol w:w="2694"/>
        <w:gridCol w:w="2849"/>
      </w:tblGrid>
      <w:tr w:rsidR="00842762" w:rsidRPr="009304D9" w14:paraId="350FC561" w14:textId="77777777" w:rsidTr="00C831B6">
        <w:trPr>
          <w:trHeight w:val="454"/>
          <w:jc w:val="center"/>
        </w:trPr>
        <w:tc>
          <w:tcPr>
            <w:tcW w:w="9507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0DF99"/>
            <w:vAlign w:val="center"/>
          </w:tcPr>
          <w:p w14:paraId="489FC9DB" w14:textId="7AE6D59B" w:rsidR="00842762" w:rsidRPr="00B95EBF" w:rsidRDefault="009719A4" w:rsidP="00B95EBF">
            <w:pPr>
              <w:spacing w:line="216" w:lineRule="auto"/>
              <w:rPr>
                <w:rFonts w:ascii="Poppins" w:hAnsi="Poppins" w:cs="Poppins"/>
                <w:b/>
                <w:sz w:val="20"/>
                <w:szCs w:val="20"/>
                <w:lang w:val="es-ES"/>
              </w:rPr>
            </w:pPr>
            <w:r w:rsidRPr="00C831B6">
              <w:rPr>
                <w:rFonts w:ascii="Poppins" w:hAnsi="Poppins" w:cs="Poppins"/>
                <w:b/>
                <w:color w:val="37163E"/>
                <w:sz w:val="22"/>
                <w:szCs w:val="22"/>
                <w:lang w:val="es-ES"/>
              </w:rPr>
              <w:t xml:space="preserve">II. </w:t>
            </w:r>
            <w:r w:rsidR="00842762" w:rsidRPr="00C831B6">
              <w:rPr>
                <w:rFonts w:ascii="Poppins" w:hAnsi="Poppins" w:cs="Poppins"/>
                <w:b/>
                <w:color w:val="37163E"/>
                <w:sz w:val="22"/>
                <w:szCs w:val="22"/>
                <w:lang w:val="es-ES"/>
              </w:rPr>
              <w:t>Información general sobre el proyecto propuesto</w:t>
            </w:r>
            <w:r w:rsidRPr="00C831B6">
              <w:rPr>
                <w:rStyle w:val="FootnoteReference"/>
                <w:rFonts w:ascii="Poppins" w:hAnsi="Poppins" w:cs="Poppins"/>
                <w:b/>
                <w:color w:val="37163E"/>
                <w:sz w:val="22"/>
                <w:szCs w:val="22"/>
                <w:lang w:val="es-ES"/>
              </w:rPr>
              <w:footnoteReference w:id="2"/>
            </w:r>
          </w:p>
        </w:tc>
      </w:tr>
      <w:tr w:rsidR="001A7FD5" w:rsidRPr="004E4C94" w14:paraId="03B4AADC" w14:textId="77777777" w:rsidTr="006406FC">
        <w:trPr>
          <w:trHeight w:val="454"/>
          <w:jc w:val="center"/>
        </w:trPr>
        <w:tc>
          <w:tcPr>
            <w:tcW w:w="39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5C02690A" w14:textId="77777777" w:rsidR="00EC77EC" w:rsidRPr="00DE278D" w:rsidRDefault="00BC1FAE" w:rsidP="00B95EBF">
            <w:pPr>
              <w:spacing w:line="216" w:lineRule="auto"/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</w:pPr>
            <w:r w:rsidRPr="00DE278D"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  <w:t>Título del proyecto/propuesta</w:t>
            </w:r>
          </w:p>
          <w:p w14:paraId="47D6E14E" w14:textId="476BA89E" w:rsidR="00175541" w:rsidRPr="00DE278D" w:rsidRDefault="00175541" w:rsidP="00B95EBF">
            <w:pPr>
              <w:spacing w:line="216" w:lineRule="auto"/>
              <w:rPr>
                <w:rFonts w:asciiTheme="minorHAnsi" w:hAnsiTheme="minorHAnsi" w:cstheme="minorHAnsi"/>
                <w:i/>
                <w:sz w:val="18"/>
                <w:szCs w:val="18"/>
                <w:lang w:val="es-ES"/>
              </w:rPr>
            </w:pPr>
            <w:r w:rsidRPr="00DE278D">
              <w:rPr>
                <w:rFonts w:asciiTheme="minorHAnsi" w:hAnsiTheme="minorHAnsi" w:cstheme="minorHAnsi"/>
                <w:i/>
                <w:lang w:val="es-ES"/>
              </w:rPr>
              <w:t>(</w:t>
            </w:r>
            <w:r w:rsidR="00486463" w:rsidRPr="00DE278D">
              <w:rPr>
                <w:rFonts w:asciiTheme="minorHAnsi" w:hAnsiTheme="minorHAnsi" w:cstheme="minorHAnsi"/>
                <w:i/>
                <w:lang w:val="es-ES"/>
              </w:rPr>
              <w:t>favor de utilizar un título conciso)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  <w:lang w:val="en-US"/>
            </w:rPr>
            <w:id w:val="-1916699798"/>
            <w:placeholder>
              <w:docPart w:val="91EEEED4370D4D45B82FB8FB1390778F"/>
            </w:placeholder>
            <w:showingPlcHdr/>
          </w:sdtPr>
          <w:sdtEndPr/>
          <w:sdtContent>
            <w:tc>
              <w:tcPr>
                <w:tcW w:w="5543" w:type="dxa"/>
                <w:gridSpan w:val="2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shd w:val="clear" w:color="auto" w:fill="FFFFFF" w:themeFill="background1"/>
                <w:vAlign w:val="center"/>
              </w:tcPr>
              <w:p w14:paraId="198E508B" w14:textId="4AAEB51A" w:rsidR="00BC1FAE" w:rsidRPr="00DE278D" w:rsidRDefault="00AB6D90" w:rsidP="00B95EBF">
                <w:pPr>
                  <w:spacing w:line="216" w:lineRule="auto"/>
                  <w:rPr>
                    <w:rFonts w:asciiTheme="minorHAnsi" w:hAnsiTheme="minorHAnsi" w:cstheme="minorHAnsi"/>
                    <w:sz w:val="20"/>
                    <w:szCs w:val="20"/>
                    <w:lang w:val="es-ES"/>
                  </w:rPr>
                </w:pPr>
                <w:r w:rsidRPr="00DE278D">
                  <w:rPr>
                    <w:rStyle w:val="PlaceholderText"/>
                    <w:rFonts w:asciiTheme="minorHAnsi" w:hAnsiTheme="minorHAnsi" w:cstheme="minorHAnsi"/>
                    <w:sz w:val="20"/>
                    <w:szCs w:val="20"/>
                    <w:lang w:val="es-419"/>
                  </w:rPr>
                  <w:t>Insertar título</w:t>
                </w:r>
              </w:p>
            </w:tc>
          </w:sdtContent>
        </w:sdt>
      </w:tr>
      <w:tr w:rsidR="003A7CBF" w:rsidRPr="00823F72" w14:paraId="36C6A358" w14:textId="77777777" w:rsidTr="006406FC">
        <w:trPr>
          <w:trHeight w:val="454"/>
          <w:jc w:val="center"/>
        </w:trPr>
        <w:tc>
          <w:tcPr>
            <w:tcW w:w="39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2EDF1AC7" w14:textId="2B655629" w:rsidR="003A7CBF" w:rsidRPr="00DE278D" w:rsidRDefault="00E52193" w:rsidP="00B95EBF">
            <w:pPr>
              <w:spacing w:line="216" w:lineRule="auto"/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</w:pPr>
            <w:r w:rsidRPr="00DE278D"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  <w:t>Ubicación</w:t>
            </w:r>
            <w:r w:rsidR="00823F72" w:rsidRPr="00DE278D"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  <w:t xml:space="preserve"> del proyecto</w:t>
            </w:r>
          </w:p>
          <w:p w14:paraId="64C4FB2F" w14:textId="747D02BD" w:rsidR="00823F72" w:rsidRPr="00DE278D" w:rsidRDefault="00823F72" w:rsidP="00B95EBF">
            <w:pPr>
              <w:spacing w:line="216" w:lineRule="auto"/>
              <w:rPr>
                <w:rFonts w:asciiTheme="minorHAnsi" w:hAnsiTheme="minorHAnsi" w:cstheme="minorHAnsi"/>
                <w:i/>
                <w:sz w:val="20"/>
                <w:szCs w:val="20"/>
                <w:lang w:val="es-ES"/>
              </w:rPr>
            </w:pPr>
            <w:r w:rsidRPr="00DE278D">
              <w:rPr>
                <w:rFonts w:asciiTheme="minorHAnsi" w:hAnsiTheme="minorHAnsi" w:cstheme="minorHAnsi"/>
                <w:i/>
                <w:lang w:val="es-ES"/>
              </w:rPr>
              <w:t>(</w:t>
            </w:r>
            <w:r w:rsidR="0008633D" w:rsidRPr="00DE278D">
              <w:rPr>
                <w:rFonts w:asciiTheme="minorHAnsi" w:hAnsiTheme="minorHAnsi" w:cstheme="minorHAnsi"/>
                <w:i/>
                <w:lang w:val="es-ES"/>
              </w:rPr>
              <w:t>esp</w:t>
            </w:r>
            <w:r w:rsidR="00BA296B" w:rsidRPr="00DE278D">
              <w:rPr>
                <w:rFonts w:asciiTheme="minorHAnsi" w:hAnsiTheme="minorHAnsi" w:cstheme="minorHAnsi"/>
                <w:i/>
                <w:lang w:val="es-ES"/>
              </w:rPr>
              <w:t xml:space="preserve">ecifique </w:t>
            </w:r>
            <w:r w:rsidR="0008633D" w:rsidRPr="00DE278D">
              <w:rPr>
                <w:rFonts w:asciiTheme="minorHAnsi" w:hAnsiTheme="minorHAnsi" w:cstheme="minorHAnsi"/>
                <w:i/>
                <w:lang w:val="es-ES"/>
              </w:rPr>
              <w:t>p</w:t>
            </w:r>
            <w:r w:rsidRPr="00DE278D">
              <w:rPr>
                <w:rFonts w:asciiTheme="minorHAnsi" w:hAnsiTheme="minorHAnsi" w:cstheme="minorHAnsi"/>
                <w:i/>
                <w:lang w:val="es-ES"/>
              </w:rPr>
              <w:t xml:space="preserve">aís(es), </w:t>
            </w:r>
            <w:r w:rsidR="00471BD5" w:rsidRPr="00DE278D">
              <w:rPr>
                <w:rFonts w:asciiTheme="minorHAnsi" w:hAnsiTheme="minorHAnsi" w:cstheme="minorHAnsi"/>
                <w:i/>
                <w:lang w:val="es-ES"/>
              </w:rPr>
              <w:t>estado, región</w:t>
            </w:r>
            <w:r w:rsidR="0008633D" w:rsidRPr="00DE278D">
              <w:rPr>
                <w:rFonts w:asciiTheme="minorHAnsi" w:hAnsiTheme="minorHAnsi" w:cstheme="minorHAnsi"/>
                <w:i/>
                <w:lang w:val="es-ES"/>
              </w:rPr>
              <w:t>, etc.</w:t>
            </w:r>
            <w:r w:rsidR="00471BD5" w:rsidRPr="00DE278D">
              <w:rPr>
                <w:rFonts w:asciiTheme="minorHAnsi" w:hAnsiTheme="minorHAnsi" w:cstheme="minorHAnsi"/>
                <w:i/>
                <w:lang w:val="es-ES"/>
              </w:rPr>
              <w:t>)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  <w:lang w:val="en-US"/>
            </w:rPr>
            <w:id w:val="657186031"/>
            <w:placeholder>
              <w:docPart w:val="6857C72AC25D4C82BAF60B10ED100759"/>
            </w:placeholder>
            <w:showingPlcHdr/>
          </w:sdtPr>
          <w:sdtEndPr/>
          <w:sdtContent>
            <w:tc>
              <w:tcPr>
                <w:tcW w:w="5543" w:type="dxa"/>
                <w:gridSpan w:val="2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shd w:val="clear" w:color="auto" w:fill="FFFFFF" w:themeFill="background1"/>
                <w:vAlign w:val="center"/>
              </w:tcPr>
              <w:p w14:paraId="73E51795" w14:textId="7C13C719" w:rsidR="003A7CBF" w:rsidRPr="00DE278D" w:rsidRDefault="00EB0316" w:rsidP="00B95EBF">
                <w:pPr>
                  <w:spacing w:line="216" w:lineRule="auto"/>
                  <w:rPr>
                    <w:rFonts w:asciiTheme="minorHAnsi" w:hAnsiTheme="minorHAnsi" w:cstheme="minorHAnsi"/>
                    <w:sz w:val="20"/>
                    <w:szCs w:val="20"/>
                    <w:lang w:val="es-419"/>
                  </w:rPr>
                </w:pPr>
                <w:r w:rsidRPr="00DE278D">
                  <w:rPr>
                    <w:rStyle w:val="PlaceholderText"/>
                    <w:rFonts w:asciiTheme="minorHAnsi" w:hAnsiTheme="minorHAnsi" w:cstheme="minorHAnsi"/>
                    <w:sz w:val="20"/>
                    <w:szCs w:val="20"/>
                    <w:lang w:val="es-419"/>
                  </w:rPr>
                  <w:t>Insertar ámbito de aplicación</w:t>
                </w:r>
              </w:p>
            </w:tc>
          </w:sdtContent>
        </w:sdt>
      </w:tr>
      <w:tr w:rsidR="005A2F67" w:rsidRPr="009304D9" w14:paraId="180765A2" w14:textId="77777777" w:rsidTr="006406FC">
        <w:trPr>
          <w:trHeight w:val="454"/>
          <w:jc w:val="center"/>
        </w:trPr>
        <w:tc>
          <w:tcPr>
            <w:tcW w:w="39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3C81DC4D" w14:textId="06D2D174" w:rsidR="005A2F67" w:rsidRPr="00DE278D" w:rsidRDefault="00106F93" w:rsidP="00B95EBF">
            <w:pPr>
              <w:spacing w:line="216" w:lineRule="auto"/>
              <w:rPr>
                <w:rFonts w:asciiTheme="minorHAnsi" w:hAnsiTheme="minorHAnsi" w:cstheme="minorHAnsi"/>
                <w:b/>
                <w:sz w:val="20"/>
                <w:szCs w:val="20"/>
                <w:lang w:val="es-ES"/>
              </w:rPr>
            </w:pPr>
            <w:r w:rsidRPr="00DE278D"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  <w:t>Objetivo principal</w:t>
            </w:r>
          </w:p>
        </w:tc>
        <w:sdt>
          <w:sdtPr>
            <w:rPr>
              <w:rFonts w:asciiTheme="minorHAnsi" w:hAnsiTheme="minorHAnsi" w:cstheme="minorHAnsi"/>
              <w:color w:val="808080" w:themeColor="background1" w:themeShade="80"/>
              <w:sz w:val="20"/>
              <w:szCs w:val="20"/>
              <w:lang w:val="en-US"/>
            </w:rPr>
            <w:id w:val="2032985521"/>
            <w:placeholder>
              <w:docPart w:val="9E6C52D973464CE6ADAA15E12B6CD210"/>
            </w:placeholder>
            <w:showingPlcHdr/>
          </w:sdtPr>
          <w:sdtEndPr/>
          <w:sdtContent>
            <w:tc>
              <w:tcPr>
                <w:tcW w:w="5543" w:type="dxa"/>
                <w:gridSpan w:val="2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shd w:val="clear" w:color="auto" w:fill="FFFFFF" w:themeFill="background1"/>
                <w:vAlign w:val="center"/>
              </w:tcPr>
              <w:p w14:paraId="5CED55F4" w14:textId="1C1349D3" w:rsidR="005A2F67" w:rsidRPr="00DE278D" w:rsidRDefault="005463CA" w:rsidP="00B95EBF">
                <w:pPr>
                  <w:spacing w:line="216" w:lineRule="auto"/>
                  <w:rPr>
                    <w:rFonts w:asciiTheme="minorHAnsi" w:hAnsiTheme="minorHAnsi" w:cstheme="minorHAnsi"/>
                    <w:color w:val="808080" w:themeColor="background1" w:themeShade="80"/>
                    <w:sz w:val="20"/>
                    <w:szCs w:val="20"/>
                    <w:lang w:val="es-419"/>
                  </w:rPr>
                </w:pPr>
                <w:r w:rsidRPr="00DE278D">
                  <w:rPr>
                    <w:rFonts w:asciiTheme="minorHAnsi" w:hAnsiTheme="minorHAnsi" w:cstheme="minorHAnsi"/>
                    <w:color w:val="808080" w:themeColor="background1" w:themeShade="80"/>
                    <w:sz w:val="20"/>
                    <w:szCs w:val="20"/>
                    <w:lang w:val="es-419"/>
                  </w:rPr>
                  <w:t xml:space="preserve">Resumir </w:t>
                </w:r>
                <w:r w:rsidR="00156898" w:rsidRPr="00DE278D">
                  <w:rPr>
                    <w:rFonts w:asciiTheme="minorHAnsi" w:hAnsiTheme="minorHAnsi" w:cstheme="minorHAnsi"/>
                    <w:color w:val="808080" w:themeColor="background1" w:themeShade="80"/>
                    <w:sz w:val="20"/>
                    <w:szCs w:val="20"/>
                    <w:lang w:val="es-419"/>
                  </w:rPr>
                  <w:t>objetivo principal en una frase</w:t>
                </w:r>
              </w:p>
            </w:tc>
          </w:sdtContent>
        </w:sdt>
      </w:tr>
      <w:tr w:rsidR="530A6960" w:rsidRPr="009304D9" w14:paraId="30384AE9" w14:textId="77777777" w:rsidTr="006406FC">
        <w:trPr>
          <w:trHeight w:val="454"/>
          <w:jc w:val="center"/>
        </w:trPr>
        <w:tc>
          <w:tcPr>
            <w:tcW w:w="39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3C96A939" w14:textId="77777777" w:rsidR="009719A4" w:rsidRPr="00DE278D" w:rsidRDefault="009719A4" w:rsidP="00B95EBF">
            <w:pPr>
              <w:spacing w:line="216" w:lineRule="auto"/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</w:pPr>
            <w:r w:rsidRPr="00DE278D"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  <w:t>Duración del proyecto</w:t>
            </w:r>
            <w:r w:rsidR="61A47F27" w:rsidRPr="00DE278D"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  <w:t xml:space="preserve"> </w:t>
            </w:r>
          </w:p>
          <w:p w14:paraId="641E751A" w14:textId="6E41F90E" w:rsidR="61A47F27" w:rsidRPr="00DE278D" w:rsidRDefault="61A47F27" w:rsidP="00B95EBF">
            <w:pPr>
              <w:spacing w:line="216" w:lineRule="auto"/>
              <w:rPr>
                <w:rFonts w:asciiTheme="minorHAnsi" w:hAnsiTheme="minorHAnsi" w:cstheme="minorHAnsi"/>
                <w:b/>
                <w:sz w:val="20"/>
                <w:szCs w:val="20"/>
                <w:lang w:val="es-ES"/>
              </w:rPr>
            </w:pPr>
            <w:r w:rsidRPr="00DE278D">
              <w:rPr>
                <w:rFonts w:asciiTheme="minorHAnsi" w:hAnsiTheme="minorHAnsi" w:cstheme="minorHAnsi"/>
                <w:i/>
                <w:lang w:val="es-ES"/>
              </w:rPr>
              <w:t>(máx. 12 meses)</w:t>
            </w:r>
          </w:p>
        </w:tc>
        <w:sdt>
          <w:sdtPr>
            <w:rPr>
              <w:rFonts w:asciiTheme="minorHAnsi" w:hAnsiTheme="minorHAnsi" w:cstheme="minorHAnsi"/>
              <w:color w:val="808080" w:themeColor="background1" w:themeShade="80"/>
              <w:sz w:val="20"/>
              <w:szCs w:val="20"/>
              <w:lang w:val="en-US"/>
            </w:rPr>
            <w:id w:val="158356534"/>
            <w:placeholder>
              <w:docPart w:val="4A9660956C074456802C4282A21DA355"/>
            </w:placeholder>
            <w:showingPlcHdr/>
          </w:sdtPr>
          <w:sdtEndPr/>
          <w:sdtContent>
            <w:tc>
              <w:tcPr>
                <w:tcW w:w="5543" w:type="dxa"/>
                <w:gridSpan w:val="2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shd w:val="clear" w:color="auto" w:fill="FFFFFF" w:themeFill="background1"/>
                <w:vAlign w:val="center"/>
              </w:tcPr>
              <w:p w14:paraId="7C7DBAD5" w14:textId="79EBAB7D" w:rsidR="530A6960" w:rsidRPr="00DE278D" w:rsidRDefault="005C750A" w:rsidP="00B95EBF">
                <w:pPr>
                  <w:spacing w:line="216" w:lineRule="auto"/>
                  <w:rPr>
                    <w:rFonts w:asciiTheme="minorHAnsi" w:hAnsiTheme="minorHAnsi" w:cstheme="minorHAnsi"/>
                    <w:sz w:val="20"/>
                    <w:szCs w:val="20"/>
                    <w:highlight w:val="yellow"/>
                    <w:lang w:val="es-ES"/>
                  </w:rPr>
                </w:pPr>
                <w:r w:rsidRPr="00DE278D">
                  <w:rPr>
                    <w:rFonts w:asciiTheme="minorHAnsi" w:hAnsiTheme="minorHAnsi" w:cstheme="minorHAnsi"/>
                    <w:color w:val="808080" w:themeColor="background1" w:themeShade="80"/>
                    <w:sz w:val="20"/>
                    <w:szCs w:val="20"/>
                    <w:lang w:val="es-419"/>
                  </w:rPr>
                  <w:t xml:space="preserve">Insertar </w:t>
                </w:r>
                <w:r w:rsidR="00B905B7" w:rsidRPr="00DE278D">
                  <w:rPr>
                    <w:rFonts w:asciiTheme="minorHAnsi" w:hAnsiTheme="minorHAnsi" w:cstheme="minorHAnsi"/>
                    <w:color w:val="808080" w:themeColor="background1" w:themeShade="80"/>
                    <w:sz w:val="20"/>
                    <w:szCs w:val="20"/>
                    <w:lang w:val="es-419"/>
                  </w:rPr>
                  <w:t xml:space="preserve">estimación </w:t>
                </w:r>
                <w:r w:rsidR="00717E86" w:rsidRPr="00DE278D">
                  <w:rPr>
                    <w:rFonts w:asciiTheme="minorHAnsi" w:hAnsiTheme="minorHAnsi" w:cstheme="minorHAnsi"/>
                    <w:color w:val="808080" w:themeColor="background1" w:themeShade="80"/>
                    <w:sz w:val="20"/>
                    <w:szCs w:val="20"/>
                    <w:lang w:val="es-419"/>
                  </w:rPr>
                  <w:t>del total de meses</w:t>
                </w:r>
              </w:p>
            </w:tc>
          </w:sdtContent>
        </w:sdt>
      </w:tr>
      <w:tr w:rsidR="00C407E7" w:rsidRPr="009304D9" w14:paraId="6A82BC3D" w14:textId="77777777" w:rsidTr="006406FC">
        <w:trPr>
          <w:trHeight w:val="397"/>
          <w:jc w:val="center"/>
        </w:trPr>
        <w:tc>
          <w:tcPr>
            <w:tcW w:w="9507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65913426" w14:textId="71E57BF8" w:rsidR="00C407E7" w:rsidRPr="00DE278D" w:rsidRDefault="000B20DC" w:rsidP="00B95EBF">
            <w:pPr>
              <w:spacing w:line="216" w:lineRule="auto"/>
              <w:rPr>
                <w:rFonts w:asciiTheme="minorHAnsi" w:hAnsiTheme="minorHAnsi" w:cstheme="minorHAnsi"/>
                <w:b/>
                <w:sz w:val="22"/>
                <w:szCs w:val="22"/>
                <w:lang w:val="es-419"/>
              </w:rPr>
            </w:pPr>
            <w:r w:rsidRPr="00DE278D">
              <w:rPr>
                <w:rFonts w:asciiTheme="minorHAnsi" w:hAnsiTheme="minorHAnsi" w:cstheme="minorHAnsi"/>
                <w:b/>
                <w:sz w:val="22"/>
                <w:szCs w:val="22"/>
                <w:lang w:val="es-419"/>
              </w:rPr>
              <w:t>Plan provisional de cost</w:t>
            </w:r>
            <w:r w:rsidR="00E14B25" w:rsidRPr="00DE278D">
              <w:rPr>
                <w:rFonts w:asciiTheme="minorHAnsi" w:hAnsiTheme="minorHAnsi" w:cstheme="minorHAnsi"/>
                <w:b/>
                <w:sz w:val="22"/>
                <w:szCs w:val="22"/>
                <w:lang w:val="es-419"/>
              </w:rPr>
              <w:t>e</w:t>
            </w:r>
            <w:r w:rsidRPr="00DE278D">
              <w:rPr>
                <w:rFonts w:asciiTheme="minorHAnsi" w:hAnsiTheme="minorHAnsi" w:cstheme="minorHAnsi"/>
                <w:b/>
                <w:sz w:val="22"/>
                <w:szCs w:val="22"/>
                <w:lang w:val="es-419"/>
              </w:rPr>
              <w:t>s</w:t>
            </w:r>
          </w:p>
          <w:p w14:paraId="16F25A66" w14:textId="6830B07E" w:rsidR="000B20DC" w:rsidRPr="00DE278D" w:rsidRDefault="0003753D" w:rsidP="00B95EBF">
            <w:pPr>
              <w:spacing w:line="216" w:lineRule="auto"/>
              <w:rPr>
                <w:rFonts w:asciiTheme="minorHAnsi" w:hAnsiTheme="minorHAnsi" w:cstheme="minorHAnsi"/>
                <w:sz w:val="18"/>
                <w:szCs w:val="18"/>
                <w:lang w:val="es-419"/>
              </w:rPr>
            </w:pPr>
            <w:r w:rsidRPr="00DE278D">
              <w:rPr>
                <w:rFonts w:asciiTheme="minorHAnsi" w:hAnsiTheme="minorHAnsi" w:cstheme="minorHAnsi"/>
                <w:i/>
                <w:lang w:val="es-ES"/>
              </w:rPr>
              <w:t>(</w:t>
            </w:r>
            <w:r w:rsidR="001E428F" w:rsidRPr="00DE278D">
              <w:rPr>
                <w:rFonts w:asciiTheme="minorHAnsi" w:hAnsiTheme="minorHAnsi" w:cstheme="minorHAnsi"/>
                <w:i/>
                <w:lang w:val="es-ES"/>
              </w:rPr>
              <w:t>D</w:t>
            </w:r>
            <w:r w:rsidR="00E14B25" w:rsidRPr="00DE278D">
              <w:rPr>
                <w:rFonts w:asciiTheme="minorHAnsi" w:hAnsiTheme="minorHAnsi" w:cstheme="minorHAnsi"/>
                <w:i/>
                <w:lang w:val="es-ES"/>
              </w:rPr>
              <w:t>esglose aproximado de los costes según el estado actual de la planificación</w:t>
            </w:r>
            <w:r w:rsidR="006266CF" w:rsidRPr="00DE278D">
              <w:rPr>
                <w:rFonts w:asciiTheme="minorHAnsi" w:hAnsiTheme="minorHAnsi" w:cstheme="minorHAnsi"/>
                <w:i/>
                <w:lang w:val="es-ES"/>
              </w:rPr>
              <w:t>,</w:t>
            </w:r>
            <w:r w:rsidR="00E31166" w:rsidRPr="00DE278D">
              <w:rPr>
                <w:rFonts w:asciiTheme="minorHAnsi" w:hAnsiTheme="minorHAnsi" w:cstheme="minorHAnsi"/>
                <w:i/>
                <w:lang w:val="es-ES"/>
              </w:rPr>
              <w:t xml:space="preserve"> en US</w:t>
            </w:r>
            <w:r w:rsidR="0053605F" w:rsidRPr="00DE278D">
              <w:rPr>
                <w:rFonts w:asciiTheme="minorHAnsi" w:hAnsiTheme="minorHAnsi" w:cstheme="minorHAnsi"/>
                <w:i/>
                <w:lang w:val="es-ES"/>
              </w:rPr>
              <w:t>D</w:t>
            </w:r>
            <w:r w:rsidR="00B12225" w:rsidRPr="00DE278D">
              <w:rPr>
                <w:rFonts w:asciiTheme="minorHAnsi" w:hAnsiTheme="minorHAnsi" w:cstheme="minorHAnsi"/>
                <w:i/>
                <w:lang w:val="es-ES"/>
              </w:rPr>
              <w:t xml:space="preserve">. Adicionalmente, puede especificar en paréntesis </w:t>
            </w:r>
            <w:r w:rsidR="00E5469C" w:rsidRPr="00DE278D">
              <w:rPr>
                <w:rFonts w:asciiTheme="minorHAnsi" w:hAnsiTheme="minorHAnsi" w:cstheme="minorHAnsi"/>
                <w:i/>
                <w:lang w:val="es-ES"/>
              </w:rPr>
              <w:t xml:space="preserve">para qué se pretende utilizar la </w:t>
            </w:r>
            <w:r w:rsidR="00D94046" w:rsidRPr="00DE278D">
              <w:rPr>
                <w:rFonts w:asciiTheme="minorHAnsi" w:hAnsiTheme="minorHAnsi" w:cstheme="minorHAnsi"/>
                <w:i/>
                <w:lang w:val="es-ES"/>
              </w:rPr>
              <w:t>partida propuesta o solicitada</w:t>
            </w:r>
            <w:r w:rsidR="000B20DC" w:rsidRPr="00DE278D">
              <w:rPr>
                <w:rFonts w:asciiTheme="minorHAnsi" w:hAnsiTheme="minorHAnsi" w:cstheme="minorHAnsi"/>
                <w:i/>
                <w:lang w:val="es-ES"/>
              </w:rPr>
              <w:t>)</w:t>
            </w:r>
          </w:p>
        </w:tc>
      </w:tr>
      <w:tr w:rsidR="00F31093" w:rsidRPr="009304D9" w14:paraId="751C5E13" w14:textId="77777777" w:rsidTr="006406FC">
        <w:trPr>
          <w:trHeight w:val="397"/>
          <w:jc w:val="center"/>
        </w:trPr>
        <w:tc>
          <w:tcPr>
            <w:tcW w:w="39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2E096C84" w14:textId="384DE424" w:rsidR="00F31093" w:rsidRPr="00DE278D" w:rsidRDefault="00F31093" w:rsidP="00B95EBF">
            <w:pPr>
              <w:spacing w:line="216" w:lineRule="auto"/>
              <w:rPr>
                <w:rFonts w:asciiTheme="minorHAnsi" w:hAnsiTheme="minorHAnsi" w:cstheme="minorHAnsi"/>
                <w:b/>
                <w:sz w:val="20"/>
                <w:szCs w:val="20"/>
                <w:lang w:val="es-419"/>
              </w:rPr>
            </w:pPr>
            <w:r w:rsidRPr="00DE278D">
              <w:rPr>
                <w:rFonts w:asciiTheme="minorHAnsi" w:hAnsiTheme="minorHAnsi" w:cstheme="minorHAnsi"/>
                <w:b/>
                <w:sz w:val="20"/>
                <w:szCs w:val="20"/>
                <w:lang w:val="es-419"/>
              </w:rPr>
              <w:t>Ítem</w:t>
            </w:r>
          </w:p>
        </w:tc>
        <w:tc>
          <w:tcPr>
            <w:tcW w:w="269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3A94DEB1" w14:textId="382F84E6" w:rsidR="00F31093" w:rsidRPr="00DE278D" w:rsidRDefault="00F31093" w:rsidP="00B95EBF">
            <w:pPr>
              <w:spacing w:line="216" w:lineRule="auto"/>
              <w:rPr>
                <w:rFonts w:asciiTheme="minorHAnsi" w:hAnsiTheme="minorHAnsi" w:cstheme="minorHAnsi"/>
                <w:b/>
                <w:sz w:val="20"/>
                <w:szCs w:val="20"/>
                <w:lang w:val="es-419"/>
              </w:rPr>
            </w:pPr>
            <w:r w:rsidRPr="00DE278D">
              <w:rPr>
                <w:rFonts w:asciiTheme="minorHAnsi" w:hAnsiTheme="minorHAnsi" w:cstheme="minorHAnsi"/>
                <w:b/>
                <w:sz w:val="20"/>
                <w:szCs w:val="20"/>
                <w:lang w:val="es-419"/>
              </w:rPr>
              <w:t>Contribución de su empresa/red empresarial</w:t>
            </w:r>
          </w:p>
        </w:tc>
        <w:tc>
          <w:tcPr>
            <w:tcW w:w="284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496CFC6B" w14:textId="58FA3541" w:rsidR="00F31093" w:rsidRPr="00DE278D" w:rsidRDefault="00F31093" w:rsidP="00B95EBF">
            <w:pPr>
              <w:spacing w:line="216" w:lineRule="auto"/>
              <w:rPr>
                <w:rFonts w:asciiTheme="minorHAnsi" w:hAnsiTheme="minorHAnsi" w:cstheme="minorHAnsi"/>
                <w:b/>
                <w:sz w:val="20"/>
                <w:szCs w:val="20"/>
                <w:lang w:val="es-419"/>
              </w:rPr>
            </w:pPr>
            <w:r w:rsidRPr="00DE278D">
              <w:rPr>
                <w:rFonts w:asciiTheme="minorHAnsi" w:hAnsiTheme="minorHAnsi" w:cstheme="minorHAnsi"/>
                <w:b/>
                <w:sz w:val="20"/>
                <w:szCs w:val="20"/>
                <w:lang w:val="es-419"/>
              </w:rPr>
              <w:t>Contribución solicitada a</w:t>
            </w:r>
            <w:r w:rsidR="002B5803" w:rsidRPr="00DE278D">
              <w:rPr>
                <w:rFonts w:asciiTheme="minorHAnsi" w:hAnsiTheme="minorHAnsi" w:cstheme="minorHAnsi"/>
                <w:b/>
                <w:sz w:val="20"/>
                <w:szCs w:val="20"/>
                <w:lang w:val="es-419"/>
              </w:rPr>
              <w:t>l programa IR Verde</w:t>
            </w:r>
          </w:p>
        </w:tc>
      </w:tr>
      <w:tr w:rsidR="00ED67FA" w:rsidRPr="00FD4F3E" w14:paraId="13ED0C8F" w14:textId="51C31EEA" w:rsidTr="006406FC">
        <w:trPr>
          <w:trHeight w:val="340"/>
          <w:jc w:val="center"/>
        </w:trPr>
        <w:tc>
          <w:tcPr>
            <w:tcW w:w="39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26BA6AA2" w14:textId="48D71CF6" w:rsidR="00ED67FA" w:rsidRPr="00DE278D" w:rsidRDefault="00ED67FA" w:rsidP="00B95EBF">
            <w:pPr>
              <w:spacing w:line="216" w:lineRule="auto"/>
              <w:ind w:left="170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  <w:r w:rsidRPr="00DE278D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Personal</w:t>
            </w:r>
          </w:p>
        </w:tc>
        <w:tc>
          <w:tcPr>
            <w:tcW w:w="269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589980BF" w14:textId="501A427F" w:rsidR="00ED67FA" w:rsidRPr="00DE278D" w:rsidRDefault="009304D9" w:rsidP="00B95EBF">
            <w:pPr>
              <w:spacing w:line="216" w:lineRule="auto"/>
              <w:rPr>
                <w:rFonts w:asciiTheme="minorHAnsi" w:hAnsiTheme="minorHAnsi" w:cstheme="minorHAnsi"/>
                <w:sz w:val="18"/>
                <w:szCs w:val="18"/>
                <w:lang w:val="es-419"/>
              </w:rPr>
            </w:pPr>
            <w:sdt>
              <w:sdtPr>
                <w:rPr>
                  <w:rStyle w:val="Style2"/>
                </w:rPr>
                <w:id w:val="318392681"/>
                <w:placeholder>
                  <w:docPart w:val="7BD412471B1440D2A06E792E1779AA0E"/>
                </w:placeholder>
                <w:showingPlcHdr/>
              </w:sdtPr>
              <w:sdtEndPr>
                <w:rPr>
                  <w:rStyle w:val="DefaultParagraphFont"/>
                  <w:rFonts w:asciiTheme="minorHAnsi" w:hAnsiTheme="minorHAnsi" w:cstheme="minorHAnsi"/>
                  <w:color w:val="808080" w:themeColor="background1" w:themeShade="80"/>
                  <w:sz w:val="18"/>
                  <w:szCs w:val="18"/>
                  <w:lang w:val="en-US"/>
                </w:rPr>
              </w:sdtEndPr>
              <w:sdtContent>
                <w:r w:rsidR="00FD4F3E" w:rsidRPr="00462D08">
                  <w:rPr>
                    <w:rFonts w:asciiTheme="minorHAnsi" w:hAnsiTheme="minorHAnsi" w:cstheme="minorHAnsi"/>
                    <w:color w:val="808080" w:themeColor="background1" w:themeShade="80"/>
                    <w:sz w:val="18"/>
                    <w:szCs w:val="18"/>
                    <w:lang w:val="es-419"/>
                  </w:rPr>
                  <w:t xml:space="preserve">Estimación </w:t>
                </w:r>
                <w:r w:rsidR="0044711D" w:rsidRPr="00462D08">
                  <w:rPr>
                    <w:rFonts w:asciiTheme="minorHAnsi" w:hAnsiTheme="minorHAnsi" w:cstheme="minorHAnsi"/>
                    <w:color w:val="808080" w:themeColor="background1" w:themeShade="80"/>
                    <w:sz w:val="18"/>
                    <w:szCs w:val="18"/>
                    <w:lang w:val="es-419"/>
                  </w:rPr>
                  <w:t>e</w:t>
                </w:r>
                <w:r w:rsidR="0044711D" w:rsidRPr="00462D08">
                  <w:rPr>
                    <w:rFonts w:asciiTheme="minorHAnsi" w:hAnsiTheme="minorHAnsi" w:cstheme="minorHAnsi"/>
                    <w:color w:val="808080" w:themeColor="background1" w:themeShade="80"/>
                    <w:sz w:val="18"/>
                    <w:szCs w:val="18"/>
                  </w:rPr>
                  <w:t>n USD</w:t>
                </w:r>
              </w:sdtContent>
            </w:sdt>
            <w:r w:rsidR="00FD4F3E" w:rsidRPr="00DE278D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</w:p>
        </w:tc>
        <w:tc>
          <w:tcPr>
            <w:tcW w:w="284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4585D4BE" w14:textId="5A354CBF" w:rsidR="00ED67FA" w:rsidRPr="00DE278D" w:rsidRDefault="009304D9" w:rsidP="00A75174">
            <w:pPr>
              <w:spacing w:line="216" w:lineRule="auto"/>
              <w:rPr>
                <w:rFonts w:asciiTheme="minorHAnsi" w:hAnsiTheme="minorHAnsi" w:cstheme="minorHAnsi"/>
                <w:sz w:val="18"/>
                <w:szCs w:val="18"/>
                <w:lang w:val="es-419"/>
              </w:rPr>
            </w:pPr>
            <w:sdt>
              <w:sdtPr>
                <w:rPr>
                  <w:rStyle w:val="Style2"/>
                </w:rPr>
                <w:id w:val="716865261"/>
                <w:placeholder>
                  <w:docPart w:val="ADA01D89A0FC4D599FEDC5D34F751797"/>
                </w:placeholder>
                <w:showingPlcHdr/>
              </w:sdtPr>
              <w:sdtEndPr>
                <w:rPr>
                  <w:rStyle w:val="DefaultParagraphFont"/>
                  <w:rFonts w:asciiTheme="minorHAnsi" w:hAnsiTheme="minorHAnsi" w:cstheme="minorHAnsi"/>
                  <w:color w:val="808080" w:themeColor="background1" w:themeShade="80"/>
                  <w:sz w:val="18"/>
                  <w:szCs w:val="18"/>
                  <w:lang w:val="en-US"/>
                </w:rPr>
              </w:sdtEndPr>
              <w:sdtContent>
                <w:r w:rsidR="00344C1B" w:rsidRPr="00462D08">
                  <w:rPr>
                    <w:rFonts w:asciiTheme="minorHAnsi" w:hAnsiTheme="minorHAnsi" w:cstheme="minorHAnsi"/>
                    <w:color w:val="808080" w:themeColor="background1" w:themeShade="80"/>
                    <w:sz w:val="18"/>
                    <w:szCs w:val="18"/>
                    <w:lang w:val="es-419"/>
                  </w:rPr>
                  <w:t>Estimación e</w:t>
                </w:r>
                <w:r w:rsidR="00344C1B" w:rsidRPr="00462D08">
                  <w:rPr>
                    <w:rFonts w:asciiTheme="minorHAnsi" w:hAnsiTheme="minorHAnsi" w:cstheme="minorHAnsi"/>
                    <w:color w:val="808080" w:themeColor="background1" w:themeShade="80"/>
                    <w:sz w:val="18"/>
                    <w:szCs w:val="18"/>
                  </w:rPr>
                  <w:t>n USD</w:t>
                </w:r>
              </w:sdtContent>
            </w:sdt>
          </w:p>
        </w:tc>
      </w:tr>
      <w:tr w:rsidR="00ED67FA" w:rsidRPr="00953135" w14:paraId="6D40B58F" w14:textId="20B44A9D" w:rsidTr="006406FC">
        <w:trPr>
          <w:trHeight w:val="340"/>
          <w:jc w:val="center"/>
        </w:trPr>
        <w:tc>
          <w:tcPr>
            <w:tcW w:w="39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523A3E0C" w14:textId="52CD1BB8" w:rsidR="00ED67FA" w:rsidRPr="00DE278D" w:rsidRDefault="00DD2DB3" w:rsidP="00B95EBF">
            <w:pPr>
              <w:spacing w:line="216" w:lineRule="auto"/>
              <w:ind w:left="170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  <w:r w:rsidRPr="00DE278D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Expertos externos/</w:t>
            </w:r>
            <w:r w:rsidR="00BD53D7" w:rsidRPr="00DE278D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Consultorías</w:t>
            </w:r>
          </w:p>
        </w:tc>
        <w:tc>
          <w:tcPr>
            <w:tcW w:w="269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1F6B2A41" w14:textId="6641070D" w:rsidR="00ED67FA" w:rsidRPr="00DE278D" w:rsidRDefault="009304D9" w:rsidP="00B95EBF">
            <w:pPr>
              <w:spacing w:line="216" w:lineRule="auto"/>
              <w:rPr>
                <w:rFonts w:asciiTheme="minorHAnsi" w:hAnsiTheme="minorHAnsi" w:cstheme="minorHAnsi"/>
                <w:sz w:val="18"/>
                <w:szCs w:val="18"/>
                <w:lang w:val="es-419"/>
              </w:rPr>
            </w:pPr>
            <w:sdt>
              <w:sdtPr>
                <w:rPr>
                  <w:rStyle w:val="Style2"/>
                </w:rPr>
                <w:id w:val="-623540384"/>
                <w:placeholder>
                  <w:docPart w:val="32139EB149ED4278BBDF7C4A06300713"/>
                </w:placeholder>
                <w:showingPlcHdr/>
              </w:sdtPr>
              <w:sdtEndPr>
                <w:rPr>
                  <w:rStyle w:val="DefaultParagraphFont"/>
                  <w:rFonts w:asciiTheme="minorHAnsi" w:hAnsiTheme="minorHAnsi" w:cstheme="minorHAnsi"/>
                  <w:color w:val="808080" w:themeColor="background1" w:themeShade="80"/>
                  <w:sz w:val="18"/>
                  <w:szCs w:val="18"/>
                  <w:lang w:val="en-US"/>
                </w:rPr>
              </w:sdtEndPr>
              <w:sdtContent>
                <w:r w:rsidR="00344C1B" w:rsidRPr="00462D08">
                  <w:rPr>
                    <w:rFonts w:asciiTheme="minorHAnsi" w:hAnsiTheme="minorHAnsi" w:cstheme="minorHAnsi"/>
                    <w:color w:val="808080" w:themeColor="background1" w:themeShade="80"/>
                    <w:sz w:val="18"/>
                    <w:szCs w:val="18"/>
                    <w:lang w:val="es-419"/>
                  </w:rPr>
                  <w:t>Estimación e</w:t>
                </w:r>
                <w:r w:rsidR="00344C1B" w:rsidRPr="00462D08">
                  <w:rPr>
                    <w:rFonts w:asciiTheme="minorHAnsi" w:hAnsiTheme="minorHAnsi" w:cstheme="minorHAnsi"/>
                    <w:color w:val="808080" w:themeColor="background1" w:themeShade="80"/>
                    <w:sz w:val="18"/>
                    <w:szCs w:val="18"/>
                  </w:rPr>
                  <w:t>n USD</w:t>
                </w:r>
              </w:sdtContent>
            </w:sdt>
          </w:p>
        </w:tc>
        <w:tc>
          <w:tcPr>
            <w:tcW w:w="284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3F9F1B50" w14:textId="69A6E2E3" w:rsidR="00ED67FA" w:rsidRPr="00DE278D" w:rsidRDefault="009304D9" w:rsidP="00A75174">
            <w:pPr>
              <w:spacing w:line="216" w:lineRule="auto"/>
              <w:rPr>
                <w:rFonts w:asciiTheme="minorHAnsi" w:hAnsiTheme="minorHAnsi" w:cstheme="minorHAnsi"/>
                <w:sz w:val="18"/>
                <w:szCs w:val="18"/>
                <w:lang w:val="es-419"/>
              </w:rPr>
            </w:pPr>
            <w:sdt>
              <w:sdtPr>
                <w:rPr>
                  <w:rStyle w:val="Style2"/>
                </w:rPr>
                <w:id w:val="926847237"/>
                <w:placeholder>
                  <w:docPart w:val="056CB5CA2B98421EACCFE868E7984C54"/>
                </w:placeholder>
                <w:showingPlcHdr/>
              </w:sdtPr>
              <w:sdtEndPr>
                <w:rPr>
                  <w:rStyle w:val="DefaultParagraphFont"/>
                  <w:rFonts w:asciiTheme="minorHAnsi" w:hAnsiTheme="minorHAnsi" w:cstheme="minorHAnsi"/>
                  <w:color w:val="808080" w:themeColor="background1" w:themeShade="80"/>
                  <w:sz w:val="18"/>
                  <w:szCs w:val="18"/>
                  <w:lang w:val="en-US"/>
                </w:rPr>
              </w:sdtEndPr>
              <w:sdtContent>
                <w:r w:rsidR="00344C1B" w:rsidRPr="00462D08">
                  <w:rPr>
                    <w:rFonts w:asciiTheme="minorHAnsi" w:hAnsiTheme="minorHAnsi" w:cstheme="minorHAnsi"/>
                    <w:color w:val="808080" w:themeColor="background1" w:themeShade="80"/>
                    <w:sz w:val="18"/>
                    <w:szCs w:val="18"/>
                    <w:lang w:val="es-419"/>
                  </w:rPr>
                  <w:t>Estimación e</w:t>
                </w:r>
                <w:r w:rsidR="00344C1B" w:rsidRPr="00462D08">
                  <w:rPr>
                    <w:rFonts w:asciiTheme="minorHAnsi" w:hAnsiTheme="minorHAnsi" w:cstheme="minorHAnsi"/>
                    <w:color w:val="808080" w:themeColor="background1" w:themeShade="80"/>
                    <w:sz w:val="18"/>
                    <w:szCs w:val="18"/>
                  </w:rPr>
                  <w:t>n USD</w:t>
                </w:r>
              </w:sdtContent>
            </w:sdt>
          </w:p>
        </w:tc>
      </w:tr>
      <w:tr w:rsidR="00472EC7" w:rsidRPr="00953135" w14:paraId="414E7B16" w14:textId="77777777" w:rsidTr="006406FC">
        <w:trPr>
          <w:trHeight w:val="340"/>
          <w:jc w:val="center"/>
        </w:trPr>
        <w:tc>
          <w:tcPr>
            <w:tcW w:w="39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63732E53" w14:textId="56B69E3D" w:rsidR="00472EC7" w:rsidRPr="00DE278D" w:rsidRDefault="00472EC7" w:rsidP="00B95EBF">
            <w:pPr>
              <w:spacing w:line="216" w:lineRule="auto"/>
              <w:ind w:left="170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  <w:r w:rsidRPr="00DE278D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Talleres/Eventos</w:t>
            </w:r>
          </w:p>
        </w:tc>
        <w:tc>
          <w:tcPr>
            <w:tcW w:w="269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54C52109" w14:textId="441A16AE" w:rsidR="00472EC7" w:rsidRPr="00DE278D" w:rsidDel="00687586" w:rsidRDefault="009304D9" w:rsidP="00B95EBF">
            <w:pPr>
              <w:spacing w:line="216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sdt>
              <w:sdtPr>
                <w:rPr>
                  <w:rStyle w:val="Style2"/>
                </w:rPr>
                <w:id w:val="1489133290"/>
                <w:placeholder>
                  <w:docPart w:val="AFE3DB9F75994B0EA5E49E5523BC95CB"/>
                </w:placeholder>
                <w:showingPlcHdr/>
              </w:sdtPr>
              <w:sdtEndPr>
                <w:rPr>
                  <w:rStyle w:val="DefaultParagraphFont"/>
                  <w:rFonts w:asciiTheme="minorHAnsi" w:hAnsiTheme="minorHAnsi" w:cstheme="minorHAnsi"/>
                  <w:color w:val="808080" w:themeColor="background1" w:themeShade="80"/>
                  <w:sz w:val="18"/>
                  <w:szCs w:val="18"/>
                  <w:lang w:val="en-US"/>
                </w:rPr>
              </w:sdtEndPr>
              <w:sdtContent>
                <w:r w:rsidR="00344C1B" w:rsidRPr="00462D08">
                  <w:rPr>
                    <w:rFonts w:asciiTheme="minorHAnsi" w:hAnsiTheme="minorHAnsi" w:cstheme="minorHAnsi"/>
                    <w:color w:val="808080" w:themeColor="background1" w:themeShade="80"/>
                    <w:sz w:val="18"/>
                    <w:szCs w:val="18"/>
                    <w:lang w:val="es-419"/>
                  </w:rPr>
                  <w:t>Estimación e</w:t>
                </w:r>
                <w:r w:rsidR="00344C1B" w:rsidRPr="00462D08">
                  <w:rPr>
                    <w:rFonts w:asciiTheme="minorHAnsi" w:hAnsiTheme="minorHAnsi" w:cstheme="minorHAnsi"/>
                    <w:color w:val="808080" w:themeColor="background1" w:themeShade="80"/>
                    <w:sz w:val="18"/>
                    <w:szCs w:val="18"/>
                  </w:rPr>
                  <w:t>n USD</w:t>
                </w:r>
              </w:sdtContent>
            </w:sdt>
          </w:p>
        </w:tc>
        <w:tc>
          <w:tcPr>
            <w:tcW w:w="284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29912BEA" w14:textId="5A375CB8" w:rsidR="00472EC7" w:rsidRPr="00DE278D" w:rsidRDefault="009304D9" w:rsidP="00A75174">
            <w:pPr>
              <w:spacing w:line="216" w:lineRule="auto"/>
              <w:rPr>
                <w:rFonts w:asciiTheme="minorHAnsi" w:hAnsiTheme="minorHAnsi" w:cstheme="minorHAnsi"/>
                <w:sz w:val="18"/>
                <w:szCs w:val="18"/>
                <w:lang w:val="es-419"/>
              </w:rPr>
            </w:pPr>
            <w:sdt>
              <w:sdtPr>
                <w:rPr>
                  <w:rStyle w:val="Style2"/>
                </w:rPr>
                <w:id w:val="461082077"/>
                <w:placeholder>
                  <w:docPart w:val="71A5E4EA05C6419996E4EB22AA6E2481"/>
                </w:placeholder>
                <w:showingPlcHdr/>
              </w:sdtPr>
              <w:sdtEndPr>
                <w:rPr>
                  <w:rStyle w:val="DefaultParagraphFont"/>
                  <w:rFonts w:asciiTheme="minorHAnsi" w:hAnsiTheme="minorHAnsi" w:cstheme="minorHAnsi"/>
                  <w:color w:val="808080" w:themeColor="background1" w:themeShade="80"/>
                  <w:sz w:val="18"/>
                  <w:szCs w:val="18"/>
                  <w:lang w:val="en-US"/>
                </w:rPr>
              </w:sdtEndPr>
              <w:sdtContent>
                <w:r w:rsidR="00344C1B" w:rsidRPr="00462D08">
                  <w:rPr>
                    <w:rFonts w:asciiTheme="minorHAnsi" w:hAnsiTheme="minorHAnsi" w:cstheme="minorHAnsi"/>
                    <w:color w:val="808080" w:themeColor="background1" w:themeShade="80"/>
                    <w:sz w:val="18"/>
                    <w:szCs w:val="18"/>
                    <w:lang w:val="es-419"/>
                  </w:rPr>
                  <w:t>Estimación e</w:t>
                </w:r>
                <w:r w:rsidR="00344C1B" w:rsidRPr="00462D08">
                  <w:rPr>
                    <w:rFonts w:asciiTheme="minorHAnsi" w:hAnsiTheme="minorHAnsi" w:cstheme="minorHAnsi"/>
                    <w:color w:val="808080" w:themeColor="background1" w:themeShade="80"/>
                    <w:sz w:val="18"/>
                    <w:szCs w:val="18"/>
                  </w:rPr>
                  <w:t>n USD</w:t>
                </w:r>
              </w:sdtContent>
            </w:sdt>
          </w:p>
        </w:tc>
      </w:tr>
      <w:tr w:rsidR="00ED67FA" w:rsidRPr="00953135" w14:paraId="6EE39569" w14:textId="64DC6AA7" w:rsidTr="006406FC">
        <w:trPr>
          <w:trHeight w:val="340"/>
          <w:jc w:val="center"/>
        </w:trPr>
        <w:tc>
          <w:tcPr>
            <w:tcW w:w="39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2128E99D" w14:textId="1033DDBE" w:rsidR="00ED67FA" w:rsidRPr="00DE278D" w:rsidRDefault="00ED67FA" w:rsidP="00B95EBF">
            <w:pPr>
              <w:spacing w:line="216" w:lineRule="auto"/>
              <w:ind w:left="170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  <w:r w:rsidRPr="00DE278D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Materiales </w:t>
            </w:r>
          </w:p>
        </w:tc>
        <w:tc>
          <w:tcPr>
            <w:tcW w:w="269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3996F28B" w14:textId="5B2402F0" w:rsidR="00ED67FA" w:rsidRPr="00DE278D" w:rsidRDefault="009304D9" w:rsidP="00B95EBF">
            <w:pPr>
              <w:spacing w:line="216" w:lineRule="auto"/>
              <w:rPr>
                <w:rFonts w:asciiTheme="minorHAnsi" w:hAnsiTheme="minorHAnsi" w:cstheme="minorHAnsi"/>
                <w:sz w:val="18"/>
                <w:szCs w:val="18"/>
                <w:lang w:val="es-419"/>
              </w:rPr>
            </w:pPr>
            <w:sdt>
              <w:sdtPr>
                <w:rPr>
                  <w:rStyle w:val="Style2"/>
                </w:rPr>
                <w:id w:val="250474503"/>
                <w:placeholder>
                  <w:docPart w:val="41170E90090D46D1A9778C52D79E8F8F"/>
                </w:placeholder>
                <w:showingPlcHdr/>
              </w:sdtPr>
              <w:sdtEndPr>
                <w:rPr>
                  <w:rStyle w:val="DefaultParagraphFont"/>
                  <w:rFonts w:asciiTheme="minorHAnsi" w:hAnsiTheme="minorHAnsi" w:cstheme="minorHAnsi"/>
                  <w:color w:val="808080" w:themeColor="background1" w:themeShade="80"/>
                  <w:sz w:val="18"/>
                  <w:szCs w:val="18"/>
                  <w:lang w:val="en-US"/>
                </w:rPr>
              </w:sdtEndPr>
              <w:sdtContent>
                <w:r w:rsidR="00344C1B" w:rsidRPr="00462D08">
                  <w:rPr>
                    <w:rFonts w:asciiTheme="minorHAnsi" w:hAnsiTheme="minorHAnsi" w:cstheme="minorHAnsi"/>
                    <w:color w:val="808080" w:themeColor="background1" w:themeShade="80"/>
                    <w:sz w:val="18"/>
                    <w:szCs w:val="18"/>
                    <w:lang w:val="es-419"/>
                  </w:rPr>
                  <w:t>Estimación e</w:t>
                </w:r>
                <w:r w:rsidR="00344C1B" w:rsidRPr="00462D08">
                  <w:rPr>
                    <w:rFonts w:asciiTheme="minorHAnsi" w:hAnsiTheme="minorHAnsi" w:cstheme="minorHAnsi"/>
                    <w:color w:val="808080" w:themeColor="background1" w:themeShade="80"/>
                    <w:sz w:val="18"/>
                    <w:szCs w:val="18"/>
                  </w:rPr>
                  <w:t>n USD</w:t>
                </w:r>
              </w:sdtContent>
            </w:sdt>
          </w:p>
        </w:tc>
        <w:tc>
          <w:tcPr>
            <w:tcW w:w="284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76F48113" w14:textId="52A7C73B" w:rsidR="00ED67FA" w:rsidRPr="00DE278D" w:rsidRDefault="009304D9" w:rsidP="00A75174">
            <w:pPr>
              <w:spacing w:line="216" w:lineRule="auto"/>
              <w:rPr>
                <w:rFonts w:asciiTheme="minorHAnsi" w:hAnsiTheme="minorHAnsi" w:cstheme="minorHAnsi"/>
                <w:sz w:val="18"/>
                <w:szCs w:val="18"/>
                <w:lang w:val="es-419"/>
              </w:rPr>
            </w:pPr>
            <w:sdt>
              <w:sdtPr>
                <w:rPr>
                  <w:rStyle w:val="Style2"/>
                </w:rPr>
                <w:id w:val="-1452776989"/>
                <w:placeholder>
                  <w:docPart w:val="9E8906083ED2470486EFEB9C48A375C9"/>
                </w:placeholder>
                <w:showingPlcHdr/>
              </w:sdtPr>
              <w:sdtEndPr>
                <w:rPr>
                  <w:rStyle w:val="DefaultParagraphFont"/>
                  <w:rFonts w:asciiTheme="minorHAnsi" w:hAnsiTheme="minorHAnsi" w:cstheme="minorHAnsi"/>
                  <w:color w:val="808080" w:themeColor="background1" w:themeShade="80"/>
                  <w:sz w:val="18"/>
                  <w:szCs w:val="18"/>
                  <w:lang w:val="en-US"/>
                </w:rPr>
              </w:sdtEndPr>
              <w:sdtContent>
                <w:r w:rsidR="00344C1B" w:rsidRPr="00462D08">
                  <w:rPr>
                    <w:rFonts w:asciiTheme="minorHAnsi" w:hAnsiTheme="minorHAnsi" w:cstheme="minorHAnsi"/>
                    <w:color w:val="808080" w:themeColor="background1" w:themeShade="80"/>
                    <w:sz w:val="18"/>
                    <w:szCs w:val="18"/>
                    <w:lang w:val="es-419"/>
                  </w:rPr>
                  <w:t>Estimación e</w:t>
                </w:r>
                <w:r w:rsidR="00344C1B" w:rsidRPr="00462D08">
                  <w:rPr>
                    <w:rFonts w:asciiTheme="minorHAnsi" w:hAnsiTheme="minorHAnsi" w:cstheme="minorHAnsi"/>
                    <w:color w:val="808080" w:themeColor="background1" w:themeShade="80"/>
                    <w:sz w:val="18"/>
                    <w:szCs w:val="18"/>
                  </w:rPr>
                  <w:t>n USD</w:t>
                </w:r>
              </w:sdtContent>
            </w:sdt>
          </w:p>
        </w:tc>
      </w:tr>
      <w:tr w:rsidR="00ED67FA" w:rsidRPr="00344C1B" w14:paraId="1B225A84" w14:textId="4C6DE53D" w:rsidTr="006406FC">
        <w:trPr>
          <w:trHeight w:val="340"/>
          <w:jc w:val="center"/>
        </w:trPr>
        <w:tc>
          <w:tcPr>
            <w:tcW w:w="39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51C94ABC" w14:textId="196E1CC2" w:rsidR="00ED67FA" w:rsidRPr="00DE278D" w:rsidRDefault="00ED67FA" w:rsidP="00B95EBF">
            <w:pPr>
              <w:spacing w:line="216" w:lineRule="auto"/>
              <w:ind w:left="170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  <w:r w:rsidRPr="00DE278D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Otros costes</w:t>
            </w:r>
          </w:p>
        </w:tc>
        <w:tc>
          <w:tcPr>
            <w:tcW w:w="269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3244F972" w14:textId="126C4922" w:rsidR="00ED67FA" w:rsidRPr="00DE278D" w:rsidRDefault="009304D9" w:rsidP="00B95EBF">
            <w:pPr>
              <w:spacing w:line="216" w:lineRule="auto"/>
              <w:rPr>
                <w:rFonts w:asciiTheme="minorHAnsi" w:hAnsiTheme="minorHAnsi" w:cstheme="minorHAnsi"/>
                <w:sz w:val="18"/>
                <w:szCs w:val="18"/>
                <w:lang w:val="es-419"/>
              </w:rPr>
            </w:pPr>
            <w:sdt>
              <w:sdtPr>
                <w:rPr>
                  <w:rStyle w:val="Style2"/>
                </w:rPr>
                <w:id w:val="-222754049"/>
                <w:placeholder>
                  <w:docPart w:val="0C51B951913F4D07B3CE2A589A2AF1D6"/>
                </w:placeholder>
                <w:showingPlcHdr/>
              </w:sdtPr>
              <w:sdtEndPr>
                <w:rPr>
                  <w:rStyle w:val="DefaultParagraphFont"/>
                  <w:rFonts w:asciiTheme="minorHAnsi" w:hAnsiTheme="minorHAnsi" w:cstheme="minorHAnsi"/>
                  <w:color w:val="808080" w:themeColor="background1" w:themeShade="80"/>
                  <w:sz w:val="18"/>
                  <w:szCs w:val="18"/>
                  <w:lang w:val="en-US"/>
                </w:rPr>
              </w:sdtEndPr>
              <w:sdtContent>
                <w:r w:rsidR="00344C1B" w:rsidRPr="00462D08">
                  <w:rPr>
                    <w:rFonts w:asciiTheme="minorHAnsi" w:hAnsiTheme="minorHAnsi" w:cstheme="minorHAnsi"/>
                    <w:color w:val="808080" w:themeColor="background1" w:themeShade="80"/>
                    <w:sz w:val="18"/>
                    <w:szCs w:val="18"/>
                    <w:lang w:val="es-419"/>
                  </w:rPr>
                  <w:t>Estimación e</w:t>
                </w:r>
                <w:r w:rsidR="00344C1B" w:rsidRPr="00462D08">
                  <w:rPr>
                    <w:rFonts w:asciiTheme="minorHAnsi" w:hAnsiTheme="minorHAnsi" w:cstheme="minorHAnsi"/>
                    <w:color w:val="808080" w:themeColor="background1" w:themeShade="80"/>
                    <w:sz w:val="18"/>
                    <w:szCs w:val="18"/>
                  </w:rPr>
                  <w:t>n USD</w:t>
                </w:r>
              </w:sdtContent>
            </w:sdt>
          </w:p>
        </w:tc>
        <w:tc>
          <w:tcPr>
            <w:tcW w:w="284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2F003080" w14:textId="27099CFF" w:rsidR="00ED67FA" w:rsidRPr="00DE278D" w:rsidRDefault="009304D9" w:rsidP="00A75174">
            <w:pPr>
              <w:spacing w:line="216" w:lineRule="auto"/>
              <w:rPr>
                <w:rFonts w:asciiTheme="minorHAnsi" w:hAnsiTheme="minorHAnsi" w:cstheme="minorHAnsi"/>
                <w:sz w:val="18"/>
                <w:szCs w:val="18"/>
                <w:lang w:val="es-419"/>
              </w:rPr>
            </w:pPr>
            <w:sdt>
              <w:sdtPr>
                <w:rPr>
                  <w:rStyle w:val="Style2"/>
                </w:rPr>
                <w:id w:val="1891456183"/>
                <w:placeholder>
                  <w:docPart w:val="A36A859DBB064612A53FFE6E3BDAADF7"/>
                </w:placeholder>
                <w:showingPlcHdr/>
              </w:sdtPr>
              <w:sdtEndPr>
                <w:rPr>
                  <w:rStyle w:val="DefaultParagraphFont"/>
                  <w:rFonts w:asciiTheme="minorHAnsi" w:hAnsiTheme="minorHAnsi" w:cstheme="minorHAnsi"/>
                  <w:color w:val="808080" w:themeColor="background1" w:themeShade="80"/>
                  <w:sz w:val="18"/>
                  <w:szCs w:val="18"/>
                  <w:lang w:val="en-US"/>
                </w:rPr>
              </w:sdtEndPr>
              <w:sdtContent>
                <w:r w:rsidR="00344C1B" w:rsidRPr="00462D08">
                  <w:rPr>
                    <w:rFonts w:asciiTheme="minorHAnsi" w:hAnsiTheme="minorHAnsi" w:cstheme="minorHAnsi"/>
                    <w:color w:val="808080" w:themeColor="background1" w:themeShade="80"/>
                    <w:sz w:val="18"/>
                    <w:szCs w:val="18"/>
                    <w:lang w:val="es-419"/>
                  </w:rPr>
                  <w:t>Estimación e</w:t>
                </w:r>
                <w:r w:rsidR="00344C1B" w:rsidRPr="00462D08">
                  <w:rPr>
                    <w:rFonts w:asciiTheme="minorHAnsi" w:hAnsiTheme="minorHAnsi" w:cstheme="minorHAnsi"/>
                    <w:color w:val="808080" w:themeColor="background1" w:themeShade="80"/>
                    <w:sz w:val="18"/>
                    <w:szCs w:val="18"/>
                  </w:rPr>
                  <w:t>n USD</w:t>
                </w:r>
              </w:sdtContent>
            </w:sdt>
          </w:p>
        </w:tc>
      </w:tr>
      <w:tr w:rsidR="00ED67FA" w:rsidRPr="009304D9" w14:paraId="0990F7B4" w14:textId="3A0D4E6C" w:rsidTr="006406FC">
        <w:trPr>
          <w:trHeight w:val="454"/>
          <w:jc w:val="center"/>
        </w:trPr>
        <w:tc>
          <w:tcPr>
            <w:tcW w:w="39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54851C34" w14:textId="0925AE9B" w:rsidR="00ED67FA" w:rsidRPr="00DE278D" w:rsidRDefault="00ED67FA" w:rsidP="00B95EBF">
            <w:pPr>
              <w:spacing w:line="216" w:lineRule="auto"/>
              <w:rPr>
                <w:rFonts w:asciiTheme="minorHAnsi" w:hAnsiTheme="minorHAnsi" w:cstheme="minorHAnsi"/>
                <w:b/>
                <w:sz w:val="20"/>
                <w:szCs w:val="20"/>
                <w:lang w:val="es-ES"/>
              </w:rPr>
            </w:pPr>
            <w:r w:rsidRPr="00DE278D">
              <w:rPr>
                <w:rFonts w:asciiTheme="minorHAnsi" w:hAnsiTheme="minorHAnsi" w:cstheme="minorHAnsi"/>
                <w:b/>
                <w:sz w:val="20"/>
                <w:szCs w:val="20"/>
                <w:lang w:val="es-ES"/>
              </w:rPr>
              <w:t>Total</w:t>
            </w:r>
          </w:p>
        </w:tc>
        <w:tc>
          <w:tcPr>
            <w:tcW w:w="269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1197D9F3" w14:textId="5C278FD7" w:rsidR="00ED67FA" w:rsidRPr="00DE278D" w:rsidRDefault="009304D9" w:rsidP="00B95EBF">
            <w:pPr>
              <w:spacing w:line="216" w:lineRule="auto"/>
              <w:rPr>
                <w:rFonts w:asciiTheme="minorHAnsi" w:hAnsiTheme="minorHAnsi" w:cstheme="minorHAnsi"/>
                <w:sz w:val="18"/>
                <w:szCs w:val="18"/>
                <w:highlight w:val="yellow"/>
                <w:lang w:val="es-ES"/>
              </w:rPr>
            </w:pPr>
            <w:sdt>
              <w:sdtPr>
                <w:rPr>
                  <w:rStyle w:val="Style3"/>
                </w:rPr>
                <w:id w:val="-1809542135"/>
                <w:placeholder>
                  <w:docPart w:val="14A7B48287B04914B2E8A56F79A0ABBE"/>
                </w:placeholder>
                <w:showingPlcHdr/>
              </w:sdtPr>
              <w:sdtEndPr>
                <w:rPr>
                  <w:rStyle w:val="DefaultParagraphFont"/>
                  <w:rFonts w:asciiTheme="minorHAnsi" w:hAnsiTheme="minorHAnsi" w:cstheme="minorHAnsi"/>
                  <w:color w:val="808080" w:themeColor="background1" w:themeShade="80"/>
                  <w:sz w:val="18"/>
                  <w:szCs w:val="18"/>
                  <w:lang w:val="en-US"/>
                </w:rPr>
              </w:sdtEndPr>
              <w:sdtContent>
                <w:r w:rsidR="008C1415" w:rsidRPr="00462D08">
                  <w:rPr>
                    <w:rFonts w:asciiTheme="minorHAnsi" w:hAnsiTheme="minorHAnsi" w:cstheme="minorHAnsi"/>
                    <w:color w:val="808080" w:themeColor="background1" w:themeShade="80"/>
                    <w:sz w:val="18"/>
                    <w:szCs w:val="18"/>
                    <w:lang w:val="es-ES"/>
                  </w:rPr>
                  <w:t>Suma total de su contri</w:t>
                </w:r>
                <w:r w:rsidR="00922CF2" w:rsidRPr="00462D08">
                  <w:rPr>
                    <w:rFonts w:asciiTheme="minorHAnsi" w:hAnsiTheme="minorHAnsi" w:cstheme="minorHAnsi"/>
                    <w:color w:val="808080" w:themeColor="background1" w:themeShade="80"/>
                    <w:sz w:val="18"/>
                    <w:szCs w:val="18"/>
                    <w:lang w:val="es-ES"/>
                  </w:rPr>
                  <w:t>bución</w:t>
                </w:r>
                <w:r w:rsidR="00462D08" w:rsidRPr="00462D08">
                  <w:rPr>
                    <w:rFonts w:asciiTheme="minorHAnsi" w:hAnsiTheme="minorHAnsi" w:cstheme="minorHAnsi"/>
                    <w:color w:val="808080" w:themeColor="background1" w:themeShade="80"/>
                    <w:sz w:val="18"/>
                    <w:szCs w:val="18"/>
                    <w:lang w:val="es-ES"/>
                  </w:rPr>
                  <w:t xml:space="preserve"> </w:t>
                </w:r>
                <w:r w:rsidR="00462D08" w:rsidRPr="00462D08">
                  <w:rPr>
                    <w:rFonts w:asciiTheme="minorHAnsi" w:hAnsiTheme="minorHAnsi" w:cstheme="minorHAnsi"/>
                    <w:color w:val="808080" w:themeColor="background1" w:themeShade="80"/>
                    <w:lang w:val="es-ES"/>
                  </w:rPr>
                  <w:t>propuesta</w:t>
                </w:r>
              </w:sdtContent>
            </w:sdt>
            <w:r w:rsidR="008C1415" w:rsidRPr="00DE278D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</w:p>
        </w:tc>
        <w:tc>
          <w:tcPr>
            <w:tcW w:w="284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2B865B7A" w14:textId="44E37A6F" w:rsidR="00ED67FA" w:rsidRPr="00DE278D" w:rsidRDefault="009304D9" w:rsidP="00A75174">
            <w:pPr>
              <w:spacing w:line="216" w:lineRule="auto"/>
              <w:rPr>
                <w:rFonts w:asciiTheme="minorHAnsi" w:hAnsiTheme="minorHAnsi" w:cstheme="minorHAnsi"/>
                <w:sz w:val="18"/>
                <w:szCs w:val="18"/>
                <w:highlight w:val="yellow"/>
                <w:lang w:val="es-ES"/>
              </w:rPr>
            </w:pPr>
            <w:sdt>
              <w:sdtPr>
                <w:rPr>
                  <w:rStyle w:val="Style4"/>
                </w:rPr>
                <w:id w:val="432321506"/>
                <w:placeholder>
                  <w:docPart w:val="2CEA1D3E04764066BEE1D196A507CD88"/>
                </w:placeholder>
                <w:showingPlcHdr/>
              </w:sdtPr>
              <w:sdtEndPr>
                <w:rPr>
                  <w:rStyle w:val="DefaultParagraphFont"/>
                  <w:rFonts w:asciiTheme="minorHAnsi" w:hAnsiTheme="minorHAnsi" w:cstheme="minorHAnsi"/>
                  <w:color w:val="808080" w:themeColor="background1" w:themeShade="80"/>
                  <w:sz w:val="18"/>
                  <w:szCs w:val="18"/>
                  <w:lang w:val="en-US"/>
                </w:rPr>
              </w:sdtEndPr>
              <w:sdtContent>
                <w:r w:rsidR="00922CF2" w:rsidRPr="00DE278D">
                  <w:rPr>
                    <w:rFonts w:asciiTheme="minorHAnsi" w:hAnsiTheme="minorHAnsi" w:cstheme="minorHAnsi"/>
                    <w:color w:val="808080" w:themeColor="background1" w:themeShade="80"/>
                    <w:sz w:val="18"/>
                    <w:szCs w:val="18"/>
                    <w:lang w:val="es-ES"/>
                  </w:rPr>
                  <w:t>Suma total de la contribución solicitada</w:t>
                </w:r>
              </w:sdtContent>
            </w:sdt>
          </w:p>
        </w:tc>
      </w:tr>
    </w:tbl>
    <w:p w14:paraId="561AB8C7" w14:textId="77777777" w:rsidR="006F4B3C" w:rsidRPr="00E61ABE" w:rsidRDefault="006F4B3C" w:rsidP="00B95EBF">
      <w:pPr>
        <w:spacing w:line="216" w:lineRule="auto"/>
        <w:rPr>
          <w:rFonts w:ascii="Poppins" w:hAnsi="Poppins" w:cs="Poppins"/>
          <w:lang w:val="es-ES"/>
        </w:rPr>
      </w:pPr>
    </w:p>
    <w:tbl>
      <w:tblPr>
        <w:tblW w:w="9493" w:type="dxa"/>
        <w:jc w:val="center"/>
        <w:tblCellMar>
          <w:top w:w="29" w:type="dxa"/>
          <w:left w:w="115" w:type="dxa"/>
          <w:bottom w:w="29" w:type="dxa"/>
          <w:right w:w="115" w:type="dxa"/>
        </w:tblCellMar>
        <w:tblLook w:val="0000" w:firstRow="0" w:lastRow="0" w:firstColumn="0" w:lastColumn="0" w:noHBand="0" w:noVBand="0"/>
      </w:tblPr>
      <w:tblGrid>
        <w:gridCol w:w="3964"/>
        <w:gridCol w:w="2694"/>
        <w:gridCol w:w="2835"/>
      </w:tblGrid>
      <w:tr w:rsidR="002F4748" w:rsidRPr="009304D9" w14:paraId="2CC8AE90" w14:textId="6550C1BA" w:rsidTr="00C831B6">
        <w:trPr>
          <w:trHeight w:val="454"/>
          <w:jc w:val="center"/>
        </w:trPr>
        <w:tc>
          <w:tcPr>
            <w:tcW w:w="9493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0DF99"/>
            <w:vAlign w:val="center"/>
          </w:tcPr>
          <w:p w14:paraId="71EBE2A4" w14:textId="385D07CE" w:rsidR="002F4748" w:rsidRPr="00DE278D" w:rsidRDefault="002F4748" w:rsidP="00DE278D">
            <w:pPr>
              <w:spacing w:line="216" w:lineRule="auto"/>
              <w:rPr>
                <w:rFonts w:asciiTheme="minorHAnsi" w:hAnsiTheme="minorHAnsi" w:cstheme="minorHAnsi"/>
                <w:b/>
                <w:sz w:val="18"/>
                <w:szCs w:val="18"/>
                <w:lang w:val="es-ES"/>
              </w:rPr>
            </w:pPr>
            <w:r w:rsidRPr="00C831B6">
              <w:rPr>
                <w:rFonts w:ascii="Poppins" w:hAnsi="Poppins" w:cs="Poppins"/>
                <w:b/>
                <w:color w:val="37163E"/>
                <w:sz w:val="22"/>
                <w:szCs w:val="22"/>
                <w:lang w:val="es-ES"/>
              </w:rPr>
              <w:t>III. Impacto esperado de la propuesta</w:t>
            </w:r>
          </w:p>
        </w:tc>
      </w:tr>
      <w:tr w:rsidR="00485AA2" w:rsidRPr="00306376" w14:paraId="7168BD2C" w14:textId="1D0DEF59" w:rsidTr="006406FC">
        <w:trPr>
          <w:trHeight w:val="454"/>
          <w:jc w:val="center"/>
        </w:trPr>
        <w:tc>
          <w:tcPr>
            <w:tcW w:w="39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559E61D8" w14:textId="09631AF3" w:rsidR="00485AA2" w:rsidRPr="00DE278D" w:rsidRDefault="00485AA2" w:rsidP="00E03A2C">
            <w:pPr>
              <w:spacing w:line="216" w:lineRule="auto"/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 w:rsidRPr="00DE278D">
              <w:rPr>
                <w:rFonts w:asciiTheme="minorHAnsi" w:hAnsiTheme="minorHAnsi" w:cstheme="minorHAnsi"/>
                <w:sz w:val="20"/>
                <w:szCs w:val="20"/>
                <w:lang w:val="es-ES"/>
              </w:rPr>
              <w:t>Componente verde en la idea de negocio propuesto</w:t>
            </w:r>
          </w:p>
        </w:tc>
        <w:sdt>
          <w:sdtPr>
            <w:rPr>
              <w:rFonts w:asciiTheme="minorHAnsi" w:hAnsiTheme="minorHAnsi" w:cstheme="minorHAnsi"/>
              <w:bCs/>
              <w:sz w:val="18"/>
              <w:szCs w:val="18"/>
              <w:lang w:val="es-ES"/>
            </w:rPr>
            <w:id w:val="-520390725"/>
            <w:placeholder>
              <w:docPart w:val="B458CDDE364A475284961C6BEF25D35E"/>
            </w:placeholder>
            <w:showingPlcHdr/>
            <w:dropDownList>
              <w:listItem w:displayText="Sí" w:value="Sí"/>
              <w:listItem w:displayText="No" w:value="No"/>
            </w:dropDownList>
          </w:sdtPr>
          <w:sdtEndPr/>
          <w:sdtContent>
            <w:tc>
              <w:tcPr>
                <w:tcW w:w="2694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shd w:val="clear" w:color="auto" w:fill="auto"/>
                <w:vAlign w:val="center"/>
              </w:tcPr>
              <w:p w14:paraId="381C8591" w14:textId="50F6D421" w:rsidR="00485AA2" w:rsidRPr="00DE278D" w:rsidRDefault="0058108F" w:rsidP="00B95EBF">
                <w:pPr>
                  <w:spacing w:line="216" w:lineRule="auto"/>
                  <w:jc w:val="center"/>
                  <w:rPr>
                    <w:rFonts w:asciiTheme="minorHAnsi" w:hAnsiTheme="minorHAnsi" w:cstheme="minorHAnsi"/>
                    <w:bCs/>
                    <w:sz w:val="18"/>
                    <w:szCs w:val="18"/>
                    <w:lang w:val="es-ES"/>
                  </w:rPr>
                </w:pPr>
                <w:r w:rsidRPr="00DE278D">
                  <w:rPr>
                    <w:rStyle w:val="PlaceholderText"/>
                    <w:rFonts w:asciiTheme="minorHAnsi" w:hAnsiTheme="minorHAnsi" w:cstheme="minorHAnsi"/>
                    <w:bCs/>
                    <w:sz w:val="18"/>
                    <w:szCs w:val="18"/>
                    <w:lang w:val="es-419"/>
                  </w:rPr>
                  <w:t>Escoger Sí/No</w:t>
                </w:r>
              </w:p>
            </w:tc>
          </w:sdtContent>
        </w:sdt>
        <w:tc>
          <w:tcPr>
            <w:tcW w:w="283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2C14818D" w14:textId="16C225E2" w:rsidR="009D5A56" w:rsidRPr="00DE278D" w:rsidRDefault="009D5A56">
            <w:pPr>
              <w:spacing w:line="21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  <w:r w:rsidRPr="00DE278D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NA</w:t>
            </w:r>
          </w:p>
        </w:tc>
      </w:tr>
      <w:tr w:rsidR="005111F2" w:rsidRPr="001D7BBF" w14:paraId="4BCC666A" w14:textId="77777777" w:rsidTr="00E61ABE">
        <w:trPr>
          <w:trHeight w:val="454"/>
          <w:jc w:val="center"/>
        </w:trPr>
        <w:sdt>
          <w:sdtPr>
            <w:rPr>
              <w:rFonts w:asciiTheme="minorHAnsi" w:hAnsiTheme="minorHAnsi" w:cstheme="minorHAnsi"/>
              <w:bCs/>
              <w:sz w:val="18"/>
              <w:szCs w:val="18"/>
              <w:lang w:val="en-US"/>
            </w:rPr>
            <w:id w:val="536852441"/>
            <w:placeholder>
              <w:docPart w:val="B9616A07A74C47EB8FB120AD92C0E3A2"/>
            </w:placeholder>
            <w:showingPlcHdr/>
          </w:sdtPr>
          <w:sdtEndPr/>
          <w:sdtContent>
            <w:tc>
              <w:tcPr>
                <w:tcW w:w="9493" w:type="dxa"/>
                <w:gridSpan w:val="3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shd w:val="clear" w:color="auto" w:fill="auto"/>
                <w:vAlign w:val="center"/>
              </w:tcPr>
              <w:p w14:paraId="66865DE1" w14:textId="39FD845C" w:rsidR="005111F2" w:rsidRPr="00DE278D" w:rsidRDefault="00C36782" w:rsidP="00E03A2C">
                <w:pPr>
                  <w:spacing w:line="216" w:lineRule="auto"/>
                  <w:rPr>
                    <w:rFonts w:asciiTheme="minorHAnsi" w:hAnsiTheme="minorHAnsi" w:cstheme="minorHAnsi"/>
                    <w:bCs/>
                    <w:sz w:val="18"/>
                    <w:szCs w:val="18"/>
                    <w:lang w:val="es-ES"/>
                  </w:rPr>
                </w:pPr>
                <w:r w:rsidRPr="00DE278D">
                  <w:rPr>
                    <w:rStyle w:val="PlaceholderText"/>
                    <w:rFonts w:asciiTheme="minorHAnsi" w:hAnsiTheme="minorHAnsi" w:cstheme="minorHAnsi"/>
                    <w:bCs/>
                    <w:lang w:val="es-419"/>
                  </w:rPr>
                  <w:t>Esp</w:t>
                </w:r>
                <w:r w:rsidR="00C233D2" w:rsidRPr="00DE278D">
                  <w:rPr>
                    <w:rStyle w:val="PlaceholderText"/>
                    <w:rFonts w:asciiTheme="minorHAnsi" w:hAnsiTheme="minorHAnsi" w:cstheme="minorHAnsi"/>
                    <w:bCs/>
                    <w:lang w:val="es-419"/>
                  </w:rPr>
                  <w:t>ecifique en palabras clave</w:t>
                </w:r>
              </w:p>
            </w:tc>
          </w:sdtContent>
        </w:sdt>
      </w:tr>
      <w:tr w:rsidR="00485AA2" w:rsidRPr="009304D9" w14:paraId="4CBA567C" w14:textId="637FEF07" w:rsidTr="006406FC">
        <w:trPr>
          <w:trHeight w:val="454"/>
          <w:jc w:val="center"/>
        </w:trPr>
        <w:tc>
          <w:tcPr>
            <w:tcW w:w="39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52FCC01A" w14:textId="621DB6B5" w:rsidR="00485AA2" w:rsidRPr="00DE278D" w:rsidRDefault="00485AA2" w:rsidP="00E03A2C">
            <w:pPr>
              <w:spacing w:line="216" w:lineRule="auto"/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 w:rsidRPr="00DE278D">
              <w:rPr>
                <w:rFonts w:asciiTheme="minorHAnsi" w:hAnsiTheme="minorHAnsi" w:cstheme="minorHAnsi"/>
                <w:sz w:val="20"/>
                <w:szCs w:val="20"/>
                <w:lang w:val="es-ES"/>
              </w:rPr>
              <w:t>Mantiene empleo</w:t>
            </w:r>
          </w:p>
          <w:p w14:paraId="29DD90F9" w14:textId="616B6B55" w:rsidR="00485AA2" w:rsidRPr="00DE278D" w:rsidRDefault="00485AA2" w:rsidP="00E03A2C">
            <w:pPr>
              <w:spacing w:line="216" w:lineRule="auto"/>
              <w:rPr>
                <w:rFonts w:asciiTheme="minorHAnsi" w:hAnsiTheme="minorHAnsi" w:cstheme="minorHAnsi"/>
                <w:i/>
                <w:sz w:val="20"/>
                <w:szCs w:val="20"/>
                <w:lang w:val="es-ES"/>
              </w:rPr>
            </w:pPr>
            <w:r w:rsidRPr="00DE278D">
              <w:rPr>
                <w:rFonts w:asciiTheme="minorHAnsi" w:hAnsiTheme="minorHAnsi" w:cstheme="minorHAnsi"/>
                <w:i/>
                <w:lang w:val="es-ES"/>
              </w:rPr>
              <w:t>(valor estimado, también se pueden considerar efectos en la cadena de valor)</w:t>
            </w:r>
          </w:p>
        </w:tc>
        <w:sdt>
          <w:sdtPr>
            <w:rPr>
              <w:rFonts w:asciiTheme="minorHAnsi" w:hAnsiTheme="minorHAnsi" w:cstheme="minorHAnsi"/>
              <w:bCs/>
              <w:sz w:val="18"/>
              <w:szCs w:val="18"/>
              <w:lang w:val="es-ES"/>
            </w:rPr>
            <w:id w:val="867646948"/>
            <w:placeholder>
              <w:docPart w:val="36F8F484C3254018A34C33556526701C"/>
            </w:placeholder>
            <w:showingPlcHdr/>
            <w:dropDownList>
              <w:listItem w:displayText="Sí" w:value="Sí"/>
              <w:listItem w:displayText="No" w:value="No"/>
            </w:dropDownList>
          </w:sdtPr>
          <w:sdtEndPr/>
          <w:sdtContent>
            <w:tc>
              <w:tcPr>
                <w:tcW w:w="2694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shd w:val="clear" w:color="auto" w:fill="auto"/>
                <w:vAlign w:val="center"/>
              </w:tcPr>
              <w:p w14:paraId="5D371203" w14:textId="70F29F7B" w:rsidR="00485AA2" w:rsidRPr="00DE278D" w:rsidRDefault="00485AA2" w:rsidP="00E61ABE">
                <w:pPr>
                  <w:spacing w:line="216" w:lineRule="auto"/>
                  <w:jc w:val="center"/>
                  <w:rPr>
                    <w:rFonts w:asciiTheme="minorHAnsi" w:hAnsiTheme="minorHAnsi" w:cstheme="minorHAnsi"/>
                    <w:bCs/>
                    <w:sz w:val="18"/>
                    <w:szCs w:val="18"/>
                    <w:lang w:val="es-ES"/>
                  </w:rPr>
                </w:pPr>
                <w:r w:rsidRPr="00DE278D">
                  <w:rPr>
                    <w:rStyle w:val="PlaceholderText"/>
                    <w:rFonts w:asciiTheme="minorHAnsi" w:hAnsiTheme="minorHAnsi" w:cstheme="minorHAnsi"/>
                    <w:bCs/>
                    <w:sz w:val="18"/>
                    <w:szCs w:val="18"/>
                    <w:lang w:val="es-419"/>
                  </w:rPr>
                  <w:t>Escoger Sí/No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18"/>
              <w:szCs w:val="18"/>
              <w:lang w:val="es-ES"/>
            </w:rPr>
            <w:id w:val="1102388859"/>
            <w:placeholder>
              <w:docPart w:val="A5903F6192B7466291688F59B81850C9"/>
            </w:placeholder>
            <w:showingPlcHdr/>
          </w:sdtPr>
          <w:sdtEndPr/>
          <w:sdtContent>
            <w:tc>
              <w:tcPr>
                <w:tcW w:w="2835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vAlign w:val="center"/>
              </w:tcPr>
              <w:p w14:paraId="22125857" w14:textId="365F7710" w:rsidR="000C331E" w:rsidRPr="00DE278D" w:rsidRDefault="003144E5">
                <w:pPr>
                  <w:spacing w:line="216" w:lineRule="auto"/>
                  <w:rPr>
                    <w:rFonts w:asciiTheme="minorHAnsi" w:hAnsiTheme="minorHAnsi" w:cstheme="minorHAnsi"/>
                    <w:sz w:val="18"/>
                    <w:szCs w:val="18"/>
                    <w:lang w:val="es-ES"/>
                  </w:rPr>
                </w:pPr>
                <w:r w:rsidRPr="00DE278D">
                  <w:rPr>
                    <w:rStyle w:val="PlaceholderText"/>
                    <w:rFonts w:asciiTheme="minorHAnsi" w:hAnsiTheme="minorHAnsi" w:cstheme="minorHAnsi"/>
                    <w:lang w:val="es-419"/>
                  </w:rPr>
                  <w:t>C</w:t>
                </w:r>
                <w:r w:rsidRPr="00DE278D">
                  <w:rPr>
                    <w:rStyle w:val="PlaceholderText"/>
                    <w:rFonts w:asciiTheme="minorHAnsi" w:hAnsiTheme="minorHAnsi" w:cstheme="minorHAnsi"/>
                    <w:sz w:val="18"/>
                    <w:szCs w:val="18"/>
                    <w:lang w:val="es-419"/>
                  </w:rPr>
                  <w:t>antidad esperada de empleos mantenidos</w:t>
                </w:r>
              </w:p>
            </w:tc>
          </w:sdtContent>
        </w:sdt>
      </w:tr>
      <w:tr w:rsidR="00485AA2" w:rsidRPr="004E4C94" w14:paraId="454B14D6" w14:textId="5C464DC8" w:rsidTr="00DE278D">
        <w:trPr>
          <w:trHeight w:val="360"/>
          <w:jc w:val="center"/>
        </w:trPr>
        <w:tc>
          <w:tcPr>
            <w:tcW w:w="6658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404ADC45" w14:textId="1B5804F6" w:rsidR="00485AA2" w:rsidRPr="00DE278D" w:rsidRDefault="00485AA2" w:rsidP="00696359">
            <w:pPr>
              <w:spacing w:line="216" w:lineRule="auto"/>
              <w:ind w:left="4320"/>
              <w:rPr>
                <w:rFonts w:asciiTheme="minorHAnsi" w:hAnsiTheme="minorHAnsi" w:cstheme="minorHAnsi"/>
                <w:bCs/>
                <w:i/>
                <w:sz w:val="20"/>
                <w:szCs w:val="20"/>
                <w:lang w:val="es-ES"/>
              </w:rPr>
            </w:pPr>
            <w:r w:rsidRPr="00DE278D">
              <w:rPr>
                <w:rFonts w:asciiTheme="minorHAnsi" w:hAnsiTheme="minorHAnsi" w:cstheme="minorHAnsi"/>
                <w:bCs/>
                <w:i/>
                <w:sz w:val="18"/>
                <w:szCs w:val="18"/>
                <w:lang w:val="es-ES"/>
              </w:rPr>
              <w:t>de estos aprox. para mujeres</w:t>
            </w:r>
          </w:p>
        </w:tc>
        <w:sdt>
          <w:sdtPr>
            <w:rPr>
              <w:rFonts w:asciiTheme="minorHAnsi" w:hAnsiTheme="minorHAnsi" w:cstheme="minorHAnsi"/>
              <w:sz w:val="18"/>
              <w:szCs w:val="18"/>
              <w:lang w:val="es-ES"/>
            </w:rPr>
            <w:id w:val="-1016525621"/>
            <w:placeholder>
              <w:docPart w:val="93400350B9EC43129731C72EA29A2AA1"/>
            </w:placeholder>
            <w:showingPlcHdr/>
          </w:sdtPr>
          <w:sdtEndPr/>
          <w:sdtContent>
            <w:tc>
              <w:tcPr>
                <w:tcW w:w="2835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vAlign w:val="center"/>
              </w:tcPr>
              <w:p w14:paraId="05E45CD9" w14:textId="6B9AF96A" w:rsidR="000C331E" w:rsidRPr="00DE278D" w:rsidRDefault="00675203">
                <w:pPr>
                  <w:spacing w:line="216" w:lineRule="auto"/>
                  <w:rPr>
                    <w:rFonts w:asciiTheme="minorHAnsi" w:hAnsiTheme="minorHAnsi" w:cstheme="minorHAnsi"/>
                    <w:sz w:val="18"/>
                    <w:szCs w:val="18"/>
                    <w:lang w:val="es-ES"/>
                  </w:rPr>
                </w:pPr>
                <w:r w:rsidRPr="00DE278D">
                  <w:rPr>
                    <w:rStyle w:val="PlaceholderText"/>
                    <w:rFonts w:asciiTheme="minorHAnsi" w:hAnsiTheme="minorHAnsi" w:cstheme="minorHAnsi"/>
                    <w:sz w:val="18"/>
                    <w:szCs w:val="18"/>
                    <w:lang w:val="es-419"/>
                  </w:rPr>
                  <w:t>Insertar porcentaje</w:t>
                </w:r>
              </w:p>
            </w:tc>
          </w:sdtContent>
        </w:sdt>
      </w:tr>
      <w:tr w:rsidR="00485AA2" w:rsidRPr="009304D9" w14:paraId="7758A90F" w14:textId="3DABF084" w:rsidTr="006406FC">
        <w:trPr>
          <w:trHeight w:val="454"/>
          <w:jc w:val="center"/>
        </w:trPr>
        <w:tc>
          <w:tcPr>
            <w:tcW w:w="39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51B11FA6" w14:textId="77777777" w:rsidR="00485AA2" w:rsidRPr="00DE278D" w:rsidRDefault="00485AA2" w:rsidP="00E03A2C">
            <w:pPr>
              <w:spacing w:line="216" w:lineRule="auto"/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 w:rsidRPr="00DE278D">
              <w:rPr>
                <w:rFonts w:asciiTheme="minorHAnsi" w:hAnsiTheme="minorHAnsi" w:cstheme="minorHAnsi"/>
                <w:sz w:val="20"/>
                <w:szCs w:val="20"/>
                <w:lang w:val="es-ES"/>
              </w:rPr>
              <w:t>Creación de nuevos empleos</w:t>
            </w:r>
          </w:p>
          <w:p w14:paraId="2394B475" w14:textId="09962F2D" w:rsidR="00485AA2" w:rsidRPr="00DE278D" w:rsidRDefault="00485AA2" w:rsidP="00E03A2C">
            <w:pPr>
              <w:spacing w:line="216" w:lineRule="auto"/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 w:rsidRPr="00DE278D">
              <w:rPr>
                <w:rFonts w:asciiTheme="minorHAnsi" w:hAnsiTheme="minorHAnsi" w:cstheme="minorHAnsi"/>
                <w:i/>
                <w:lang w:val="es-ES"/>
              </w:rPr>
              <w:t>(valor estimado, también se pueden considerar efectos en la cadena de valor)</w:t>
            </w:r>
          </w:p>
        </w:tc>
        <w:sdt>
          <w:sdtPr>
            <w:rPr>
              <w:rFonts w:asciiTheme="minorHAnsi" w:hAnsiTheme="minorHAnsi" w:cstheme="minorHAnsi"/>
              <w:bCs/>
              <w:sz w:val="18"/>
              <w:szCs w:val="18"/>
              <w:lang w:val="es-ES"/>
            </w:rPr>
            <w:id w:val="1651165438"/>
            <w:placeholder>
              <w:docPart w:val="38A11847D2F64D7FBCA84ABF6B4DBCBE"/>
            </w:placeholder>
            <w:showingPlcHdr/>
            <w:dropDownList>
              <w:listItem w:displayText="Sí" w:value="Sí"/>
              <w:listItem w:displayText="No" w:value="No"/>
            </w:dropDownList>
          </w:sdtPr>
          <w:sdtEndPr>
            <w:rPr>
              <w:sz w:val="20"/>
              <w:szCs w:val="20"/>
            </w:rPr>
          </w:sdtEndPr>
          <w:sdtContent>
            <w:tc>
              <w:tcPr>
                <w:tcW w:w="2694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shd w:val="clear" w:color="auto" w:fill="auto"/>
                <w:vAlign w:val="center"/>
              </w:tcPr>
              <w:p w14:paraId="7876A590" w14:textId="5C184AD1" w:rsidR="00485AA2" w:rsidRPr="00DE278D" w:rsidRDefault="00485AA2" w:rsidP="00E61ABE">
                <w:pPr>
                  <w:spacing w:line="216" w:lineRule="auto"/>
                  <w:jc w:val="center"/>
                  <w:rPr>
                    <w:rFonts w:asciiTheme="minorHAnsi" w:hAnsiTheme="minorHAnsi" w:cstheme="minorHAnsi"/>
                    <w:bCs/>
                    <w:sz w:val="20"/>
                    <w:szCs w:val="20"/>
                    <w:lang w:val="es-ES"/>
                  </w:rPr>
                </w:pPr>
                <w:r w:rsidRPr="00DE278D">
                  <w:rPr>
                    <w:rStyle w:val="PlaceholderText"/>
                    <w:rFonts w:asciiTheme="minorHAnsi" w:hAnsiTheme="minorHAnsi" w:cstheme="minorHAnsi"/>
                    <w:bCs/>
                    <w:sz w:val="18"/>
                    <w:szCs w:val="18"/>
                    <w:lang w:val="es-419"/>
                  </w:rPr>
                  <w:t>Escoger Sí/No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18"/>
              <w:szCs w:val="18"/>
              <w:lang w:val="es-ES"/>
            </w:rPr>
            <w:id w:val="1571386161"/>
            <w:placeholder>
              <w:docPart w:val="6342302D2CD345EA8DB30513682167EF"/>
            </w:placeholder>
            <w:showingPlcHdr/>
          </w:sdtPr>
          <w:sdtEndPr/>
          <w:sdtContent>
            <w:tc>
              <w:tcPr>
                <w:tcW w:w="2835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vAlign w:val="center"/>
              </w:tcPr>
              <w:p w14:paraId="744C900E" w14:textId="0EB64759" w:rsidR="000C331E" w:rsidRPr="00DE278D" w:rsidRDefault="00532D1C">
                <w:pPr>
                  <w:spacing w:line="216" w:lineRule="auto"/>
                  <w:rPr>
                    <w:rFonts w:asciiTheme="minorHAnsi" w:hAnsiTheme="minorHAnsi" w:cstheme="minorHAnsi"/>
                    <w:sz w:val="18"/>
                    <w:szCs w:val="18"/>
                    <w:lang w:val="es-ES"/>
                  </w:rPr>
                </w:pPr>
                <w:r w:rsidRPr="00DE278D">
                  <w:rPr>
                    <w:rStyle w:val="PlaceholderText"/>
                    <w:rFonts w:asciiTheme="minorHAnsi" w:hAnsiTheme="minorHAnsi" w:cstheme="minorHAnsi"/>
                    <w:lang w:val="es-419"/>
                  </w:rPr>
                  <w:t>C</w:t>
                </w:r>
                <w:r w:rsidRPr="00DE278D">
                  <w:rPr>
                    <w:rStyle w:val="PlaceholderText"/>
                    <w:rFonts w:asciiTheme="minorHAnsi" w:hAnsiTheme="minorHAnsi" w:cstheme="minorHAnsi"/>
                    <w:sz w:val="18"/>
                    <w:szCs w:val="18"/>
                    <w:lang w:val="es-419"/>
                  </w:rPr>
                  <w:t>antidad esperada de empleos creados</w:t>
                </w:r>
              </w:p>
            </w:tc>
          </w:sdtContent>
        </w:sdt>
      </w:tr>
      <w:tr w:rsidR="00485AA2" w:rsidRPr="004E4C94" w14:paraId="15005297" w14:textId="277716B5" w:rsidTr="00DE278D">
        <w:trPr>
          <w:trHeight w:val="360"/>
          <w:jc w:val="center"/>
        </w:trPr>
        <w:tc>
          <w:tcPr>
            <w:tcW w:w="6658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7C1A9821" w14:textId="4D44AED2" w:rsidR="00485AA2" w:rsidRPr="00DE278D" w:rsidRDefault="00485AA2" w:rsidP="00696359">
            <w:pPr>
              <w:spacing w:line="216" w:lineRule="auto"/>
              <w:ind w:left="4320"/>
              <w:rPr>
                <w:rFonts w:asciiTheme="minorHAnsi" w:hAnsiTheme="minorHAnsi" w:cstheme="minorHAnsi"/>
                <w:bCs/>
                <w:sz w:val="20"/>
                <w:szCs w:val="20"/>
                <w:lang w:val="es-ES"/>
              </w:rPr>
            </w:pPr>
            <w:r w:rsidRPr="00DE278D">
              <w:rPr>
                <w:rFonts w:asciiTheme="minorHAnsi" w:hAnsiTheme="minorHAnsi" w:cstheme="minorHAnsi"/>
                <w:bCs/>
                <w:i/>
                <w:sz w:val="18"/>
                <w:szCs w:val="18"/>
                <w:lang w:val="es-ES"/>
              </w:rPr>
              <w:t>de estos aprox. para mujeres</w:t>
            </w:r>
          </w:p>
        </w:tc>
        <w:sdt>
          <w:sdtPr>
            <w:rPr>
              <w:rFonts w:asciiTheme="minorHAnsi" w:hAnsiTheme="minorHAnsi" w:cstheme="minorHAnsi"/>
              <w:sz w:val="18"/>
              <w:szCs w:val="18"/>
              <w:lang w:val="es-ES"/>
            </w:rPr>
            <w:id w:val="-1100641913"/>
            <w:placeholder>
              <w:docPart w:val="1097736B8293446785415ABD320892BB"/>
            </w:placeholder>
            <w:showingPlcHdr/>
          </w:sdtPr>
          <w:sdtEndPr/>
          <w:sdtContent>
            <w:tc>
              <w:tcPr>
                <w:tcW w:w="2835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vAlign w:val="center"/>
              </w:tcPr>
              <w:p w14:paraId="57AF5D59" w14:textId="3294FC5E" w:rsidR="000C331E" w:rsidRPr="00DE278D" w:rsidRDefault="00F4773F">
                <w:pPr>
                  <w:spacing w:line="216" w:lineRule="auto"/>
                  <w:rPr>
                    <w:rFonts w:asciiTheme="minorHAnsi" w:hAnsiTheme="minorHAnsi" w:cstheme="minorHAnsi"/>
                    <w:sz w:val="18"/>
                    <w:szCs w:val="18"/>
                    <w:lang w:val="es-ES"/>
                  </w:rPr>
                </w:pPr>
                <w:r w:rsidRPr="00DE278D">
                  <w:rPr>
                    <w:rStyle w:val="PlaceholderText"/>
                    <w:rFonts w:asciiTheme="minorHAnsi" w:hAnsiTheme="minorHAnsi" w:cstheme="minorHAnsi"/>
                    <w:sz w:val="18"/>
                    <w:szCs w:val="18"/>
                    <w:lang w:val="es-419"/>
                  </w:rPr>
                  <w:t>Insertar porcentaje</w:t>
                </w:r>
              </w:p>
            </w:tc>
          </w:sdtContent>
        </w:sdt>
      </w:tr>
      <w:tr w:rsidR="00485AA2" w:rsidRPr="00080DE3" w14:paraId="546D6C7B" w14:textId="1C2D2B4D" w:rsidTr="006406FC">
        <w:trPr>
          <w:trHeight w:val="360"/>
          <w:jc w:val="center"/>
        </w:trPr>
        <w:tc>
          <w:tcPr>
            <w:tcW w:w="39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18142B98" w14:textId="7E89673F" w:rsidR="00485AA2" w:rsidRPr="00DE278D" w:rsidRDefault="00485AA2" w:rsidP="00E03A2C">
            <w:pPr>
              <w:spacing w:line="216" w:lineRule="auto"/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 w:rsidRPr="00DE278D">
              <w:rPr>
                <w:rFonts w:asciiTheme="minorHAnsi" w:hAnsiTheme="minorHAnsi" w:cstheme="minorHAnsi"/>
                <w:sz w:val="20"/>
                <w:szCs w:val="20"/>
                <w:lang w:val="es-ES"/>
              </w:rPr>
              <w:t>El proyecto tiene un componente de digitalización</w:t>
            </w:r>
          </w:p>
        </w:tc>
        <w:sdt>
          <w:sdtPr>
            <w:rPr>
              <w:rFonts w:asciiTheme="minorHAnsi" w:hAnsiTheme="minorHAnsi" w:cstheme="minorHAnsi"/>
              <w:bCs/>
              <w:sz w:val="18"/>
              <w:szCs w:val="18"/>
              <w:lang w:val="es-ES"/>
            </w:rPr>
            <w:id w:val="-492870601"/>
            <w:placeholder>
              <w:docPart w:val="59F1ED46B4A14DCF963E73F83FD9ACF9"/>
            </w:placeholder>
            <w:showingPlcHdr/>
            <w:dropDownList>
              <w:listItem w:displayText="Sí" w:value="Sí"/>
              <w:listItem w:displayText="No" w:value="No"/>
            </w:dropDownList>
          </w:sdtPr>
          <w:sdtEndPr>
            <w:rPr>
              <w:sz w:val="20"/>
              <w:szCs w:val="20"/>
            </w:rPr>
          </w:sdtEndPr>
          <w:sdtContent>
            <w:tc>
              <w:tcPr>
                <w:tcW w:w="2694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shd w:val="clear" w:color="auto" w:fill="auto"/>
                <w:vAlign w:val="center"/>
              </w:tcPr>
              <w:p w14:paraId="2F4CC178" w14:textId="09F9B7AF" w:rsidR="00485AA2" w:rsidRPr="00DE278D" w:rsidRDefault="00485AA2" w:rsidP="00DE278D">
                <w:pPr>
                  <w:spacing w:line="216" w:lineRule="auto"/>
                  <w:jc w:val="center"/>
                  <w:rPr>
                    <w:rFonts w:asciiTheme="minorHAnsi" w:hAnsiTheme="minorHAnsi" w:cstheme="minorHAnsi"/>
                    <w:bCs/>
                    <w:sz w:val="20"/>
                    <w:szCs w:val="20"/>
                    <w:lang w:val="es-ES"/>
                  </w:rPr>
                </w:pPr>
                <w:r w:rsidRPr="00DE278D">
                  <w:rPr>
                    <w:rStyle w:val="PlaceholderText"/>
                    <w:rFonts w:asciiTheme="minorHAnsi" w:hAnsiTheme="minorHAnsi" w:cstheme="minorHAnsi"/>
                    <w:bCs/>
                    <w:sz w:val="18"/>
                    <w:szCs w:val="18"/>
                    <w:lang w:val="es-419"/>
                  </w:rPr>
                  <w:t>Escoger Sí/No</w:t>
                </w:r>
              </w:p>
            </w:tc>
          </w:sdtContent>
        </w:sdt>
        <w:tc>
          <w:tcPr>
            <w:tcW w:w="283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74B1333A" w14:textId="3284C2C0" w:rsidR="009D5A56" w:rsidRPr="00DE278D" w:rsidRDefault="009D5A56">
            <w:pPr>
              <w:spacing w:line="21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  <w:r w:rsidRPr="00DE278D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NA</w:t>
            </w:r>
          </w:p>
        </w:tc>
      </w:tr>
      <w:tr w:rsidR="00E734D7" w:rsidRPr="009304D9" w14:paraId="692CAAFD" w14:textId="64FD6FB8" w:rsidTr="00B24DED">
        <w:trPr>
          <w:trHeight w:val="360"/>
          <w:jc w:val="center"/>
        </w:trPr>
        <w:sdt>
          <w:sdtPr>
            <w:rPr>
              <w:rFonts w:asciiTheme="minorHAnsi" w:hAnsiTheme="minorHAnsi" w:cstheme="minorHAnsi"/>
              <w:sz w:val="18"/>
              <w:szCs w:val="18"/>
              <w:lang w:val="es-ES"/>
            </w:rPr>
            <w:id w:val="1308812940"/>
            <w:placeholder>
              <w:docPart w:val="90B82168C9194670BD5CF3C2E5101129"/>
            </w:placeholder>
            <w:showingPlcHdr/>
          </w:sdtPr>
          <w:sdtEndPr/>
          <w:sdtContent>
            <w:tc>
              <w:tcPr>
                <w:tcW w:w="9493" w:type="dxa"/>
                <w:gridSpan w:val="3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shd w:val="clear" w:color="auto" w:fill="auto"/>
                <w:vAlign w:val="center"/>
              </w:tcPr>
              <w:p w14:paraId="7BB53E31" w14:textId="2A17227A" w:rsidR="00E734D7" w:rsidRPr="00DE278D" w:rsidRDefault="00E734D7" w:rsidP="00696359">
                <w:pPr>
                  <w:spacing w:line="216" w:lineRule="auto"/>
                  <w:rPr>
                    <w:rFonts w:asciiTheme="minorHAnsi" w:hAnsiTheme="minorHAnsi" w:cstheme="minorHAnsi"/>
                    <w:sz w:val="18"/>
                    <w:szCs w:val="18"/>
                    <w:lang w:val="es-ES"/>
                  </w:rPr>
                </w:pPr>
                <w:r w:rsidRPr="00DE278D">
                  <w:rPr>
                    <w:rStyle w:val="PlaceholderText"/>
                    <w:rFonts w:asciiTheme="minorHAnsi" w:hAnsiTheme="minorHAnsi" w:cstheme="minorHAnsi"/>
                    <w:sz w:val="18"/>
                    <w:szCs w:val="18"/>
                    <w:lang w:val="es-419"/>
                  </w:rPr>
                  <w:t>En caso de sí, puede especificar</w:t>
                </w:r>
                <w:r w:rsidR="0044711D">
                  <w:rPr>
                    <w:rStyle w:val="PlaceholderText"/>
                    <w:rFonts w:asciiTheme="minorHAnsi" w:hAnsiTheme="minorHAnsi" w:cstheme="minorHAnsi"/>
                    <w:sz w:val="18"/>
                    <w:szCs w:val="18"/>
                    <w:lang w:val="es-419"/>
                  </w:rPr>
                  <w:t xml:space="preserve"> aquí</w:t>
                </w:r>
                <w:r w:rsidRPr="00DE278D">
                  <w:rPr>
                    <w:rStyle w:val="PlaceholderText"/>
                    <w:rFonts w:asciiTheme="minorHAnsi" w:hAnsiTheme="minorHAnsi" w:cstheme="minorHAnsi"/>
                    <w:sz w:val="18"/>
                    <w:szCs w:val="18"/>
                    <w:lang w:val="es-419"/>
                  </w:rPr>
                  <w:t xml:space="preserve"> qué aspectos de digitalización incluye</w:t>
                </w:r>
              </w:p>
            </w:tc>
          </w:sdtContent>
        </w:sdt>
      </w:tr>
    </w:tbl>
    <w:p w14:paraId="7871BC24" w14:textId="77F1D0BC" w:rsidR="0096648E" w:rsidRDefault="0096648E" w:rsidP="00B95EBF">
      <w:pPr>
        <w:spacing w:line="216" w:lineRule="auto"/>
        <w:rPr>
          <w:rFonts w:ascii="Poppins" w:hAnsi="Poppins" w:cs="Poppins"/>
          <w:lang w:val="es-ES"/>
        </w:rPr>
      </w:pPr>
      <w:r>
        <w:rPr>
          <w:rFonts w:ascii="Poppins" w:hAnsi="Poppins" w:cs="Poppins"/>
          <w:lang w:val="es-ES"/>
        </w:rPr>
        <w:br w:type="page"/>
      </w:r>
    </w:p>
    <w:p w14:paraId="12E1C6FE" w14:textId="77777777" w:rsidR="005F4DE4" w:rsidRPr="00E61ABE" w:rsidRDefault="005F4DE4" w:rsidP="00B95EBF">
      <w:pPr>
        <w:spacing w:line="216" w:lineRule="auto"/>
        <w:rPr>
          <w:rFonts w:ascii="Poppins" w:hAnsi="Poppins" w:cs="Poppins"/>
          <w:lang w:val="es-ES"/>
        </w:rPr>
      </w:pPr>
    </w:p>
    <w:tbl>
      <w:tblPr>
        <w:tblW w:w="9502" w:type="dxa"/>
        <w:jc w:val="center"/>
        <w:tblCellMar>
          <w:top w:w="29" w:type="dxa"/>
          <w:left w:w="115" w:type="dxa"/>
          <w:bottom w:w="29" w:type="dxa"/>
          <w:right w:w="115" w:type="dxa"/>
        </w:tblCellMar>
        <w:tblLook w:val="0000" w:firstRow="0" w:lastRow="0" w:firstColumn="0" w:lastColumn="0" w:noHBand="0" w:noVBand="0"/>
      </w:tblPr>
      <w:tblGrid>
        <w:gridCol w:w="9502"/>
      </w:tblGrid>
      <w:tr w:rsidR="0089211F" w:rsidRPr="009304D9" w14:paraId="5D2DABD2" w14:textId="77777777" w:rsidTr="00C831B6">
        <w:trPr>
          <w:trHeight w:val="454"/>
          <w:jc w:val="center"/>
        </w:trPr>
        <w:tc>
          <w:tcPr>
            <w:tcW w:w="950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0DF99"/>
            <w:vAlign w:val="center"/>
          </w:tcPr>
          <w:p w14:paraId="3CA691A1" w14:textId="697EF8C0" w:rsidR="0089211F" w:rsidRPr="00DE278D" w:rsidRDefault="00A21411" w:rsidP="00B95EBF">
            <w:pPr>
              <w:spacing w:line="216" w:lineRule="auto"/>
              <w:rPr>
                <w:rFonts w:ascii="Poppins" w:hAnsi="Poppins" w:cs="Poppins"/>
                <w:b/>
                <w:sz w:val="22"/>
                <w:szCs w:val="22"/>
                <w:lang w:val="es-ES"/>
              </w:rPr>
            </w:pPr>
            <w:r w:rsidRPr="00C831B6">
              <w:rPr>
                <w:rFonts w:ascii="Poppins" w:hAnsi="Poppins" w:cs="Poppins"/>
                <w:b/>
                <w:color w:val="37163E"/>
                <w:sz w:val="22"/>
                <w:szCs w:val="22"/>
                <w:lang w:val="es-ES"/>
              </w:rPr>
              <w:t xml:space="preserve">IV. </w:t>
            </w:r>
            <w:r w:rsidR="0089211F" w:rsidRPr="00C831B6">
              <w:rPr>
                <w:rFonts w:ascii="Poppins" w:hAnsi="Poppins" w:cs="Poppins"/>
                <w:b/>
                <w:color w:val="37163E"/>
                <w:sz w:val="22"/>
                <w:szCs w:val="22"/>
                <w:lang w:val="es-ES"/>
              </w:rPr>
              <w:t>Breve descripción de la idea</w:t>
            </w:r>
          </w:p>
        </w:tc>
      </w:tr>
      <w:tr w:rsidR="0089211F" w:rsidRPr="00A457D2" w14:paraId="24B3D5E8" w14:textId="77777777" w:rsidTr="009B33AA">
        <w:trPr>
          <w:trHeight w:val="6708"/>
          <w:jc w:val="center"/>
        </w:trPr>
        <w:sdt>
          <w:sdtPr>
            <w:rPr>
              <w:rStyle w:val="Style5"/>
            </w:rPr>
            <w:id w:val="1016657095"/>
            <w:placeholder>
              <w:docPart w:val="5AF5C0E3D6F4495295083FE0B472893E"/>
            </w:placeholder>
            <w:showingPlcHdr/>
          </w:sdtPr>
          <w:sdtEndPr>
            <w:rPr>
              <w:rStyle w:val="DefaultParagraphFont"/>
              <w:rFonts w:ascii="Poppins" w:hAnsi="Poppins" w:cs="Poppins"/>
              <w:sz w:val="18"/>
              <w:szCs w:val="18"/>
              <w:lang w:val="es-ES"/>
            </w:rPr>
          </w:sdtEndPr>
          <w:sdtContent>
            <w:tc>
              <w:tcPr>
                <w:tcW w:w="9502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shd w:val="clear" w:color="auto" w:fill="auto"/>
              </w:tcPr>
              <w:p w14:paraId="68B8AA30" w14:textId="610C70CB" w:rsidR="00623C13" w:rsidRPr="00DE278D" w:rsidRDefault="00623C13" w:rsidP="00B95EBF">
                <w:pPr>
                  <w:spacing w:before="60" w:line="216" w:lineRule="auto"/>
                  <w:rPr>
                    <w:rFonts w:asciiTheme="minorHAnsi" w:hAnsiTheme="minorHAnsi" w:cstheme="minorHAnsi"/>
                    <w:lang w:val="es-419"/>
                  </w:rPr>
                </w:pPr>
                <w:r w:rsidRPr="00DE278D">
                  <w:rPr>
                    <w:rStyle w:val="PlaceholderText"/>
                    <w:rFonts w:asciiTheme="minorHAnsi" w:hAnsiTheme="minorHAnsi" w:cstheme="minorHAnsi"/>
                    <w:sz w:val="18"/>
                    <w:szCs w:val="18"/>
                    <w:lang w:val="es-419"/>
                  </w:rPr>
                  <w:t>Algunas preguntas guías (no es necesario responder a todas): ¿Qué consecuencia de la pandemia pretende afrontar y superar con el proyecto?;¿Qué resultados específicos espera lograr al final de la implementación del proyecto?; ¿Cuál sería la metodología de implementación?</w:t>
                </w:r>
                <w:r w:rsidR="00E6726E" w:rsidRPr="00DE278D">
                  <w:rPr>
                    <w:rStyle w:val="PlaceholderText"/>
                    <w:rFonts w:asciiTheme="minorHAnsi" w:hAnsiTheme="minorHAnsi" w:cstheme="minorHAnsi"/>
                    <w:sz w:val="18"/>
                    <w:szCs w:val="18"/>
                    <w:lang w:val="es-419"/>
                  </w:rPr>
                  <w:t xml:space="preserve"> ¿De qué se ocuparían ustedes y que esperarían del programa IR Verde de la GIZ?</w:t>
                </w:r>
                <w:r w:rsidRPr="00DE278D">
                  <w:rPr>
                    <w:rStyle w:val="PlaceholderText"/>
                    <w:rFonts w:asciiTheme="minorHAnsi" w:hAnsiTheme="minorHAnsi" w:cstheme="minorHAnsi"/>
                    <w:sz w:val="18"/>
                    <w:szCs w:val="18"/>
                    <w:lang w:val="es-419"/>
                  </w:rPr>
                  <w:t>; ¿Qué puntos no indicados en la tabla arriba destacan a su idea, p.ej. en términos de innovación y/o novedad?; ¿Cuáles serían posibles aliados para la implementación del proyecto?</w:t>
                </w:r>
                <w:r w:rsidR="005C7E96" w:rsidRPr="00DE278D">
                  <w:rPr>
                    <w:rStyle w:val="PlaceholderText"/>
                    <w:rFonts w:asciiTheme="minorHAnsi" w:hAnsiTheme="minorHAnsi" w:cstheme="minorHAnsi"/>
                    <w:sz w:val="18"/>
                    <w:szCs w:val="18"/>
                    <w:lang w:val="es-419"/>
                  </w:rPr>
                  <w:t xml:space="preserve">; ¿Cómo pretende crear efectos laborales </w:t>
                </w:r>
                <w:r w:rsidR="00B644BD" w:rsidRPr="00DE278D">
                  <w:rPr>
                    <w:rStyle w:val="PlaceholderText"/>
                    <w:rFonts w:asciiTheme="minorHAnsi" w:hAnsiTheme="minorHAnsi" w:cstheme="minorHAnsi"/>
                    <w:sz w:val="18"/>
                    <w:szCs w:val="18"/>
                    <w:lang w:val="es-419"/>
                  </w:rPr>
                  <w:t>en termino de empleo creado y/o mantenido</w:t>
                </w:r>
                <w:r w:rsidR="00631970" w:rsidRPr="00DE278D">
                  <w:rPr>
                    <w:rStyle w:val="PlaceholderText"/>
                    <w:rFonts w:asciiTheme="minorHAnsi" w:hAnsiTheme="minorHAnsi" w:cstheme="minorHAnsi"/>
                    <w:sz w:val="18"/>
                    <w:szCs w:val="18"/>
                    <w:lang w:val="es-419"/>
                  </w:rPr>
                  <w:t>, sean directos o indirectos en su cadena de valor?</w:t>
                </w:r>
              </w:p>
              <w:p w14:paraId="797F5384" w14:textId="06218BD9" w:rsidR="0089211F" w:rsidRPr="00B95EBF" w:rsidRDefault="0089211F" w:rsidP="00B95EBF">
                <w:pPr>
                  <w:spacing w:before="60" w:line="216" w:lineRule="auto"/>
                  <w:rPr>
                    <w:rFonts w:ascii="Poppins" w:hAnsi="Poppins" w:cs="Poppins"/>
                    <w:sz w:val="18"/>
                    <w:szCs w:val="18"/>
                    <w:lang w:val="es-419"/>
                  </w:rPr>
                </w:pPr>
              </w:p>
            </w:tc>
          </w:sdtContent>
        </w:sdt>
      </w:tr>
    </w:tbl>
    <w:p w14:paraId="75ACA76C" w14:textId="7B9FD93C" w:rsidR="00021BAF" w:rsidRPr="00B95EBF" w:rsidRDefault="00021BAF" w:rsidP="00B95EBF">
      <w:pPr>
        <w:spacing w:line="216" w:lineRule="auto"/>
        <w:rPr>
          <w:rFonts w:ascii="Poppins" w:hAnsi="Poppins" w:cs="Poppins"/>
          <w:lang w:val="es-ES"/>
        </w:rPr>
      </w:pPr>
    </w:p>
    <w:tbl>
      <w:tblPr>
        <w:tblW w:w="9493" w:type="dxa"/>
        <w:jc w:val="center"/>
        <w:tblCellMar>
          <w:top w:w="29" w:type="dxa"/>
          <w:left w:w="115" w:type="dxa"/>
          <w:bottom w:w="29" w:type="dxa"/>
          <w:right w:w="115" w:type="dxa"/>
        </w:tblCellMar>
        <w:tblLook w:val="0000" w:firstRow="0" w:lastRow="0" w:firstColumn="0" w:lastColumn="0" w:noHBand="0" w:noVBand="0"/>
      </w:tblPr>
      <w:tblGrid>
        <w:gridCol w:w="4531"/>
        <w:gridCol w:w="4962"/>
      </w:tblGrid>
      <w:tr w:rsidR="0007249A" w:rsidRPr="00DE278D" w14:paraId="4A222C6A" w14:textId="77777777" w:rsidTr="00C831B6">
        <w:trPr>
          <w:trHeight w:val="360"/>
          <w:jc w:val="center"/>
        </w:trPr>
        <w:tc>
          <w:tcPr>
            <w:tcW w:w="453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0DF99"/>
            <w:vAlign w:val="center"/>
          </w:tcPr>
          <w:p w14:paraId="213E44E2" w14:textId="2D768FD3" w:rsidR="0007249A" w:rsidRPr="00C831B6" w:rsidRDefault="0007249A" w:rsidP="00B95EBF">
            <w:pPr>
              <w:spacing w:line="216" w:lineRule="auto"/>
              <w:rPr>
                <w:rFonts w:asciiTheme="minorHAnsi" w:hAnsiTheme="minorHAnsi" w:cstheme="minorHAnsi"/>
                <w:i/>
                <w:color w:val="37163E"/>
                <w:sz w:val="20"/>
                <w:szCs w:val="20"/>
                <w:lang w:val="es-ES"/>
              </w:rPr>
            </w:pPr>
            <w:r w:rsidRPr="00C831B6">
              <w:rPr>
                <w:rFonts w:asciiTheme="minorHAnsi" w:hAnsiTheme="minorHAnsi" w:cstheme="minorHAnsi"/>
                <w:b/>
                <w:color w:val="37163E"/>
                <w:sz w:val="20"/>
                <w:szCs w:val="20"/>
                <w:lang w:val="es-ES"/>
              </w:rPr>
              <w:t>Socio público</w:t>
            </w:r>
          </w:p>
        </w:tc>
        <w:tc>
          <w:tcPr>
            <w:tcW w:w="49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083672E9" w14:textId="77777777" w:rsidR="00583A23" w:rsidRPr="00DE278D" w:rsidRDefault="0007249A" w:rsidP="00B95EBF">
            <w:pPr>
              <w:spacing w:before="60" w:line="216" w:lineRule="auto"/>
              <w:rPr>
                <w:rFonts w:asciiTheme="minorHAnsi" w:hAnsiTheme="minorHAnsi" w:cstheme="minorHAnsi"/>
                <w:sz w:val="18"/>
                <w:szCs w:val="18"/>
                <w:lang w:val="de-DE"/>
              </w:rPr>
            </w:pPr>
            <w:r w:rsidRPr="00DE278D">
              <w:rPr>
                <w:rFonts w:asciiTheme="minorHAnsi" w:hAnsiTheme="minorHAnsi" w:cstheme="minorHAnsi"/>
                <w:sz w:val="18"/>
                <w:szCs w:val="18"/>
                <w:lang w:val="de-DE"/>
              </w:rPr>
              <w:t xml:space="preserve">GIZ GmbH – Deutsche Gesellschaft für </w:t>
            </w:r>
          </w:p>
          <w:p w14:paraId="47544DB2" w14:textId="1562BE97" w:rsidR="0007249A" w:rsidRPr="00DE278D" w:rsidRDefault="0007249A" w:rsidP="00B95EBF">
            <w:pPr>
              <w:spacing w:line="216" w:lineRule="auto"/>
              <w:rPr>
                <w:rFonts w:asciiTheme="minorHAnsi" w:hAnsiTheme="minorHAnsi" w:cstheme="minorHAnsi"/>
                <w:sz w:val="18"/>
                <w:szCs w:val="18"/>
                <w:lang w:val="de-DE"/>
              </w:rPr>
            </w:pPr>
            <w:r w:rsidRPr="00DE278D">
              <w:rPr>
                <w:rFonts w:asciiTheme="minorHAnsi" w:hAnsiTheme="minorHAnsi" w:cstheme="minorHAnsi"/>
                <w:sz w:val="18"/>
                <w:szCs w:val="18"/>
                <w:lang w:val="de-DE"/>
              </w:rPr>
              <w:t>Internationale Zusammenarbeit GmbH</w:t>
            </w:r>
          </w:p>
          <w:p w14:paraId="56B43DD5" w14:textId="77777777" w:rsidR="0007249A" w:rsidRPr="00DE278D" w:rsidRDefault="0007249A" w:rsidP="00B95EBF">
            <w:pPr>
              <w:spacing w:line="216" w:lineRule="auto"/>
              <w:rPr>
                <w:rFonts w:asciiTheme="minorHAnsi" w:hAnsiTheme="minorHAnsi" w:cstheme="minorHAnsi"/>
                <w:sz w:val="18"/>
                <w:szCs w:val="18"/>
                <w:lang w:val="de-DE"/>
              </w:rPr>
            </w:pPr>
            <w:r w:rsidRPr="00DE278D">
              <w:rPr>
                <w:rFonts w:asciiTheme="minorHAnsi" w:hAnsiTheme="minorHAnsi" w:cstheme="minorHAnsi"/>
                <w:sz w:val="18"/>
                <w:szCs w:val="18"/>
                <w:lang w:val="de-DE"/>
              </w:rPr>
              <w:t>Apartado Postal 84190-1000</w:t>
            </w:r>
          </w:p>
          <w:p w14:paraId="7BB4B45C" w14:textId="77777777" w:rsidR="0007249A" w:rsidRPr="00DE278D" w:rsidRDefault="0007249A" w:rsidP="00B95EBF">
            <w:pPr>
              <w:spacing w:line="216" w:lineRule="auto"/>
              <w:rPr>
                <w:rFonts w:asciiTheme="minorHAnsi" w:hAnsiTheme="minorHAnsi" w:cstheme="minorHAnsi"/>
                <w:sz w:val="18"/>
                <w:szCs w:val="18"/>
                <w:lang w:val="de-DE"/>
              </w:rPr>
            </w:pPr>
            <w:r w:rsidRPr="00DE278D">
              <w:rPr>
                <w:rFonts w:asciiTheme="minorHAnsi" w:hAnsiTheme="minorHAnsi" w:cstheme="minorHAnsi"/>
                <w:sz w:val="18"/>
                <w:szCs w:val="18"/>
                <w:lang w:val="de-DE"/>
              </w:rPr>
              <w:t>San José, Costa Rica</w:t>
            </w:r>
          </w:p>
          <w:p w14:paraId="32719306" w14:textId="6BBAAEFF" w:rsidR="0007249A" w:rsidRPr="00DE278D" w:rsidRDefault="009304D9" w:rsidP="00B95EBF">
            <w:pPr>
              <w:spacing w:after="60" w:line="216" w:lineRule="auto"/>
              <w:rPr>
                <w:rFonts w:asciiTheme="minorHAnsi" w:hAnsiTheme="minorHAnsi" w:cstheme="minorHAnsi"/>
                <w:sz w:val="18"/>
                <w:szCs w:val="18"/>
                <w:lang w:val="de-DE"/>
              </w:rPr>
            </w:pPr>
            <w:hyperlink r:id="rId13" w:history="1">
              <w:r w:rsidR="0007249A" w:rsidRPr="00DE278D">
                <w:rPr>
                  <w:rStyle w:val="Hyperlink"/>
                  <w:rFonts w:asciiTheme="minorHAnsi" w:hAnsiTheme="minorHAnsi" w:cstheme="minorHAnsi"/>
                  <w:sz w:val="18"/>
                  <w:szCs w:val="18"/>
                  <w:lang w:val="de-DE"/>
                </w:rPr>
                <w:t>www.giz.de</w:t>
              </w:r>
            </w:hyperlink>
            <w:r w:rsidR="0007249A" w:rsidRPr="00DE278D">
              <w:rPr>
                <w:rFonts w:asciiTheme="minorHAnsi" w:hAnsiTheme="minorHAnsi" w:cstheme="minorHAnsi"/>
                <w:sz w:val="18"/>
                <w:szCs w:val="18"/>
                <w:lang w:val="de-DE"/>
              </w:rPr>
              <w:t xml:space="preserve"> </w:t>
            </w:r>
          </w:p>
        </w:tc>
      </w:tr>
      <w:tr w:rsidR="0007249A" w:rsidRPr="00DE278D" w14:paraId="1367F388" w14:textId="77777777" w:rsidTr="00C831B6">
        <w:trPr>
          <w:trHeight w:val="360"/>
          <w:jc w:val="center"/>
        </w:trPr>
        <w:tc>
          <w:tcPr>
            <w:tcW w:w="453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0DF99"/>
            <w:vAlign w:val="center"/>
          </w:tcPr>
          <w:p w14:paraId="44509635" w14:textId="1A15575F" w:rsidR="0007249A" w:rsidRPr="00C831B6" w:rsidRDefault="0007249A" w:rsidP="00B95EBF">
            <w:pPr>
              <w:spacing w:line="216" w:lineRule="auto"/>
              <w:rPr>
                <w:rFonts w:asciiTheme="minorHAnsi" w:hAnsiTheme="minorHAnsi" w:cstheme="minorHAnsi"/>
                <w:b/>
                <w:color w:val="37163E"/>
                <w:sz w:val="20"/>
                <w:szCs w:val="20"/>
                <w:lang w:val="es-ES"/>
              </w:rPr>
            </w:pPr>
            <w:r w:rsidRPr="00C831B6">
              <w:rPr>
                <w:rFonts w:asciiTheme="minorHAnsi" w:hAnsiTheme="minorHAnsi" w:cstheme="minorHAnsi"/>
                <w:b/>
                <w:color w:val="37163E"/>
                <w:sz w:val="20"/>
                <w:szCs w:val="20"/>
                <w:lang w:val="es-ES"/>
              </w:rPr>
              <w:t>Enviar</w:t>
            </w:r>
            <w:r w:rsidR="007C6288" w:rsidRPr="00C831B6">
              <w:rPr>
                <w:rFonts w:asciiTheme="minorHAnsi" w:hAnsiTheme="minorHAnsi" w:cstheme="minorHAnsi"/>
                <w:b/>
                <w:color w:val="37163E"/>
                <w:sz w:val="20"/>
                <w:szCs w:val="20"/>
                <w:lang w:val="es-ES"/>
              </w:rPr>
              <w:t xml:space="preserve"> </w:t>
            </w:r>
            <w:r w:rsidR="007F1121" w:rsidRPr="00C831B6">
              <w:rPr>
                <w:rFonts w:asciiTheme="minorHAnsi" w:hAnsiTheme="minorHAnsi" w:cstheme="minorHAnsi"/>
                <w:b/>
                <w:color w:val="37163E"/>
                <w:sz w:val="20"/>
                <w:szCs w:val="20"/>
                <w:lang w:val="es-ES"/>
              </w:rPr>
              <w:t>formulario de postulación</w:t>
            </w:r>
            <w:r w:rsidRPr="00C831B6">
              <w:rPr>
                <w:rFonts w:asciiTheme="minorHAnsi" w:hAnsiTheme="minorHAnsi" w:cstheme="minorHAnsi"/>
                <w:b/>
                <w:color w:val="37163E"/>
                <w:sz w:val="20"/>
                <w:szCs w:val="20"/>
                <w:lang w:val="es-ES"/>
              </w:rPr>
              <w:t xml:space="preserve"> a</w:t>
            </w:r>
          </w:p>
        </w:tc>
        <w:tc>
          <w:tcPr>
            <w:tcW w:w="49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14:paraId="629F46B2" w14:textId="665A9719" w:rsidR="0007249A" w:rsidRPr="00DE278D" w:rsidRDefault="009304D9" w:rsidP="00B95EBF">
            <w:pPr>
              <w:spacing w:line="216" w:lineRule="auto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  <w:hyperlink r:id="rId14" w:history="1">
              <w:r w:rsidR="0007249A" w:rsidRPr="00DE278D">
                <w:rPr>
                  <w:rStyle w:val="Hyperlink"/>
                  <w:rFonts w:asciiTheme="minorHAnsi" w:hAnsiTheme="minorHAnsi" w:cstheme="minorHAnsi"/>
                  <w:sz w:val="18"/>
                  <w:szCs w:val="18"/>
                  <w:lang w:val="es-ES"/>
                </w:rPr>
                <w:t>recuperacion.verde@giz.de</w:t>
              </w:r>
            </w:hyperlink>
          </w:p>
        </w:tc>
      </w:tr>
    </w:tbl>
    <w:p w14:paraId="3E5DCE81" w14:textId="076462D6" w:rsidR="00021BAF" w:rsidRPr="00DE278D" w:rsidRDefault="00021BAF" w:rsidP="00B95EBF">
      <w:pPr>
        <w:spacing w:line="216" w:lineRule="auto"/>
        <w:rPr>
          <w:rFonts w:asciiTheme="minorHAnsi" w:hAnsiTheme="minorHAnsi" w:cstheme="minorHAnsi"/>
          <w:b/>
          <w:caps/>
          <w:sz w:val="20"/>
          <w:szCs w:val="20"/>
          <w:lang w:val="es-ES"/>
        </w:rPr>
      </w:pPr>
    </w:p>
    <w:tbl>
      <w:tblPr>
        <w:tblW w:w="9493" w:type="dxa"/>
        <w:jc w:val="center"/>
        <w:tblCellMar>
          <w:top w:w="29" w:type="dxa"/>
          <w:left w:w="115" w:type="dxa"/>
          <w:bottom w:w="29" w:type="dxa"/>
          <w:right w:w="115" w:type="dxa"/>
        </w:tblCellMar>
        <w:tblLook w:val="0000" w:firstRow="0" w:lastRow="0" w:firstColumn="0" w:lastColumn="0" w:noHBand="0" w:noVBand="0"/>
      </w:tblPr>
      <w:tblGrid>
        <w:gridCol w:w="4531"/>
        <w:gridCol w:w="2694"/>
        <w:gridCol w:w="2268"/>
      </w:tblGrid>
      <w:tr w:rsidR="00001F43" w:rsidRPr="00DE278D" w14:paraId="6ACADA4A" w14:textId="77777777" w:rsidTr="00C831B6">
        <w:trPr>
          <w:trHeight w:val="360"/>
          <w:jc w:val="center"/>
        </w:trPr>
        <w:tc>
          <w:tcPr>
            <w:tcW w:w="7225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0DF99"/>
            <w:vAlign w:val="center"/>
          </w:tcPr>
          <w:p w14:paraId="3010FEAE" w14:textId="0EB5DB7C" w:rsidR="00001F43" w:rsidRPr="00C831B6" w:rsidRDefault="00001F43" w:rsidP="00B95EBF">
            <w:pPr>
              <w:spacing w:after="60" w:line="216" w:lineRule="auto"/>
              <w:jc w:val="both"/>
              <w:rPr>
                <w:rFonts w:asciiTheme="minorHAnsi" w:hAnsiTheme="minorHAnsi" w:cstheme="minorHAnsi"/>
                <w:b/>
                <w:color w:val="37163E"/>
                <w:sz w:val="18"/>
                <w:szCs w:val="18"/>
                <w:lang w:val="es-ES"/>
              </w:rPr>
            </w:pPr>
            <w:r w:rsidRPr="00C831B6">
              <w:rPr>
                <w:rFonts w:asciiTheme="minorHAnsi" w:hAnsiTheme="minorHAnsi" w:cstheme="minorHAnsi"/>
                <w:b/>
                <w:color w:val="37163E"/>
                <w:sz w:val="18"/>
                <w:szCs w:val="18"/>
                <w:lang w:val="es-ES"/>
              </w:rPr>
              <w:t xml:space="preserve">Confirma haber leído y estar de acuerdo con </w:t>
            </w:r>
            <w:r w:rsidR="00080A93" w:rsidRPr="00C831B6">
              <w:rPr>
                <w:rFonts w:asciiTheme="minorHAnsi" w:hAnsiTheme="minorHAnsi" w:cstheme="minorHAnsi"/>
                <w:b/>
                <w:color w:val="37163E"/>
                <w:sz w:val="18"/>
                <w:szCs w:val="18"/>
                <w:lang w:val="es-ES"/>
              </w:rPr>
              <w:t>el reglamento del concurso</w:t>
            </w:r>
          </w:p>
          <w:p w14:paraId="6BE8BDD3" w14:textId="7FF5A0F9" w:rsidR="00635D3D" w:rsidRPr="00C831B6" w:rsidRDefault="00635D3D" w:rsidP="00B95EBF">
            <w:pPr>
              <w:spacing w:after="60" w:line="216" w:lineRule="auto"/>
              <w:jc w:val="both"/>
              <w:rPr>
                <w:rFonts w:asciiTheme="minorHAnsi" w:hAnsiTheme="minorHAnsi" w:cstheme="minorHAnsi"/>
                <w:i/>
                <w:color w:val="37163E"/>
                <w:lang w:val="es-419"/>
              </w:rPr>
            </w:pPr>
            <w:r w:rsidRPr="00C831B6">
              <w:rPr>
                <w:rFonts w:asciiTheme="minorHAnsi" w:hAnsiTheme="minorHAnsi" w:cstheme="minorHAnsi"/>
                <w:i/>
                <w:color w:val="37163E"/>
                <w:sz w:val="18"/>
                <w:szCs w:val="18"/>
                <w:lang w:val="es-419"/>
              </w:rPr>
              <w:t>(disponibles en</w:t>
            </w:r>
            <w:r w:rsidR="00807F8B" w:rsidRPr="00C831B6">
              <w:rPr>
                <w:rFonts w:asciiTheme="minorHAnsi" w:hAnsiTheme="minorHAnsi" w:cstheme="minorHAnsi"/>
                <w:i/>
                <w:color w:val="37163E"/>
                <w:sz w:val="18"/>
                <w:szCs w:val="18"/>
                <w:lang w:val="es-419"/>
              </w:rPr>
              <w:t xml:space="preserve"> </w:t>
            </w:r>
            <w:hyperlink r:id="rId15" w:history="1">
              <w:r w:rsidR="004E0DE6" w:rsidRPr="00C831B6">
                <w:rPr>
                  <w:rStyle w:val="Hyperlink"/>
                  <w:rFonts w:asciiTheme="minorHAnsi" w:hAnsiTheme="minorHAnsi" w:cstheme="minorHAnsi"/>
                  <w:i/>
                  <w:color w:val="37163E"/>
                  <w:sz w:val="18"/>
                  <w:szCs w:val="18"/>
                  <w:lang w:val="es-419"/>
                </w:rPr>
                <w:t>www.ideasrecuperacionverde.com</w:t>
              </w:r>
            </w:hyperlink>
            <w:r w:rsidR="00AF7877" w:rsidRPr="00C831B6">
              <w:rPr>
                <w:rFonts w:asciiTheme="minorHAnsi" w:hAnsiTheme="minorHAnsi" w:cstheme="minorHAnsi"/>
                <w:i/>
                <w:color w:val="37163E"/>
                <w:sz w:val="18"/>
                <w:szCs w:val="18"/>
                <w:lang w:val="es-419"/>
              </w:rPr>
              <w:t>)</w:t>
            </w:r>
          </w:p>
        </w:tc>
        <w:sdt>
          <w:sdtPr>
            <w:rPr>
              <w:rFonts w:asciiTheme="minorHAnsi" w:hAnsiTheme="minorHAnsi" w:cstheme="minorHAnsi"/>
              <w:sz w:val="18"/>
              <w:szCs w:val="18"/>
              <w:lang w:val="es-ES"/>
            </w:rPr>
            <w:id w:val="-635871807"/>
            <w:placeholder>
              <w:docPart w:val="3A7FF5A4E60546A3BEE80A2225D09DF4"/>
            </w:placeholder>
            <w:showingPlcHdr/>
            <w:dropDownList>
              <w:listItem w:displayText="Sí" w:value="Sí"/>
              <w:listItem w:displayText="No" w:value="No"/>
            </w:dropDownList>
          </w:sdtPr>
          <w:sdtEndPr/>
          <w:sdtContent>
            <w:tc>
              <w:tcPr>
                <w:tcW w:w="2268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shd w:val="clear" w:color="auto" w:fill="auto"/>
                <w:vAlign w:val="center"/>
              </w:tcPr>
              <w:p w14:paraId="6E6D1BA7" w14:textId="7CDFF57D" w:rsidR="00001F43" w:rsidRPr="00DE278D" w:rsidRDefault="00635D3D" w:rsidP="00B95EBF">
                <w:pPr>
                  <w:spacing w:after="60" w:line="216" w:lineRule="auto"/>
                  <w:jc w:val="center"/>
                  <w:rPr>
                    <w:rFonts w:asciiTheme="minorHAnsi" w:hAnsiTheme="minorHAnsi" w:cstheme="minorHAnsi"/>
                    <w:b/>
                    <w:caps/>
                    <w:lang w:val="es-419"/>
                  </w:rPr>
                </w:pPr>
                <w:r w:rsidRPr="00DE278D">
                  <w:rPr>
                    <w:rStyle w:val="PlaceholderText"/>
                    <w:rFonts w:asciiTheme="minorHAnsi" w:hAnsiTheme="minorHAnsi" w:cstheme="minorHAnsi"/>
                    <w:sz w:val="18"/>
                    <w:szCs w:val="18"/>
                    <w:lang w:val="es-419"/>
                  </w:rPr>
                  <w:t>Escoger Sí/No</w:t>
                </w:r>
              </w:p>
            </w:tc>
          </w:sdtContent>
        </w:sdt>
      </w:tr>
      <w:tr w:rsidR="00001F43" w:rsidRPr="009304D9" w14:paraId="0F8D3B14" w14:textId="7AB548F6" w:rsidTr="006406FC">
        <w:trPr>
          <w:trHeight w:val="360"/>
          <w:jc w:val="center"/>
        </w:trPr>
        <w:tc>
          <w:tcPr>
            <w:tcW w:w="9493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32E5112B" w14:textId="1972315E" w:rsidR="00001F43" w:rsidRPr="00A404E4" w:rsidRDefault="00CD3177" w:rsidP="7B27F25E">
            <w:pPr>
              <w:spacing w:after="60" w:line="216" w:lineRule="auto"/>
              <w:jc w:val="both"/>
              <w:rPr>
                <w:rFonts w:asciiTheme="minorHAnsi" w:hAnsiTheme="minorHAnsi" w:cstheme="minorHAnsi"/>
                <w:b/>
                <w:bCs/>
                <w:caps/>
                <w:sz w:val="18"/>
                <w:szCs w:val="18"/>
                <w:lang w:val="es-419"/>
              </w:rPr>
            </w:pPr>
            <w:r w:rsidRPr="00A404E4">
              <w:rPr>
                <w:rFonts w:asciiTheme="minorHAnsi" w:hAnsiTheme="minorHAnsi" w:cstheme="minorHAnsi"/>
                <w:b/>
                <w:bCs/>
                <w:caps/>
                <w:sz w:val="18"/>
                <w:szCs w:val="18"/>
                <w:lang w:val="es-419"/>
              </w:rPr>
              <w:t>La SOLA PARTICIPACI</w:t>
            </w:r>
            <w:r w:rsidR="00444114" w:rsidRPr="00A404E4">
              <w:rPr>
                <w:rFonts w:asciiTheme="minorHAnsi" w:hAnsiTheme="minorHAnsi" w:cstheme="minorHAnsi"/>
                <w:b/>
                <w:bCs/>
                <w:caps/>
                <w:sz w:val="18"/>
                <w:szCs w:val="18"/>
                <w:lang w:val="es-419"/>
              </w:rPr>
              <w:t>Ó</w:t>
            </w:r>
            <w:r w:rsidRPr="00A404E4">
              <w:rPr>
                <w:rFonts w:asciiTheme="minorHAnsi" w:hAnsiTheme="minorHAnsi" w:cstheme="minorHAnsi"/>
                <w:b/>
                <w:bCs/>
                <w:caps/>
                <w:sz w:val="18"/>
                <w:szCs w:val="18"/>
                <w:lang w:val="es-419"/>
              </w:rPr>
              <w:t>N EN EL CONCURSO NO DA DERECHO A RECIBIR EL APOYO DE LA GIZ.</w:t>
            </w:r>
          </w:p>
          <w:p w14:paraId="404D3ED3" w14:textId="77777777" w:rsidR="00CD3177" w:rsidRPr="00A404E4" w:rsidRDefault="00444114" w:rsidP="7B27F25E">
            <w:pPr>
              <w:spacing w:after="60" w:line="216" w:lineRule="auto"/>
              <w:jc w:val="both"/>
              <w:rPr>
                <w:rFonts w:asciiTheme="minorHAnsi" w:hAnsiTheme="minorHAnsi" w:cstheme="minorHAnsi"/>
                <w:b/>
                <w:bCs/>
                <w:caps/>
                <w:sz w:val="18"/>
                <w:szCs w:val="18"/>
                <w:lang w:val="es-419"/>
              </w:rPr>
            </w:pPr>
            <w:r w:rsidRPr="00A404E4">
              <w:rPr>
                <w:rFonts w:asciiTheme="minorHAnsi" w:hAnsiTheme="minorHAnsi" w:cstheme="minorHAnsi"/>
                <w:b/>
                <w:bCs/>
                <w:caps/>
                <w:sz w:val="18"/>
                <w:szCs w:val="18"/>
                <w:lang w:val="es-419"/>
              </w:rPr>
              <w:t>LA GIZ SE RESERVA EL DERECHO DE EXCLUIR A PARTICIPANTES SIN NECESIDAD DE JUSTIFICAR SU DECISI</w:t>
            </w:r>
            <w:r w:rsidR="000C1C9A" w:rsidRPr="00A404E4">
              <w:rPr>
                <w:rFonts w:asciiTheme="minorHAnsi" w:hAnsiTheme="minorHAnsi" w:cstheme="minorHAnsi"/>
                <w:b/>
                <w:bCs/>
                <w:caps/>
                <w:sz w:val="18"/>
                <w:szCs w:val="18"/>
                <w:lang w:val="es-419"/>
              </w:rPr>
              <w:t xml:space="preserve">Ón, en caso de que </w:t>
            </w:r>
            <w:r w:rsidR="002A042D" w:rsidRPr="00A404E4">
              <w:rPr>
                <w:rFonts w:asciiTheme="minorHAnsi" w:hAnsiTheme="minorHAnsi" w:cstheme="minorHAnsi"/>
                <w:b/>
                <w:bCs/>
                <w:caps/>
                <w:sz w:val="18"/>
                <w:szCs w:val="18"/>
                <w:lang w:val="es-419"/>
              </w:rPr>
              <w:t>proporcionen información falsa o incompleta, utilicen ayudas no autorizadas o infrinjan el reglamento del concurso.</w:t>
            </w:r>
          </w:p>
          <w:p w14:paraId="17BD0F2A" w14:textId="28DA4335" w:rsidR="002A042D" w:rsidRPr="00DE278D" w:rsidRDefault="002A042D" w:rsidP="7B27F25E">
            <w:pPr>
              <w:spacing w:after="60" w:line="216" w:lineRule="auto"/>
              <w:jc w:val="both"/>
              <w:rPr>
                <w:rFonts w:asciiTheme="minorHAnsi" w:hAnsiTheme="minorHAnsi" w:cstheme="minorHAnsi"/>
                <w:b/>
                <w:bCs/>
                <w:caps/>
                <w:lang w:val="es-419"/>
              </w:rPr>
            </w:pPr>
            <w:r w:rsidRPr="00A404E4">
              <w:rPr>
                <w:rFonts w:asciiTheme="minorHAnsi" w:hAnsiTheme="minorHAnsi" w:cstheme="minorHAnsi"/>
                <w:b/>
                <w:bCs/>
                <w:caps/>
                <w:sz w:val="18"/>
                <w:szCs w:val="18"/>
                <w:lang w:val="es-419"/>
              </w:rPr>
              <w:t xml:space="preserve">declaro mi interés </w:t>
            </w:r>
            <w:r w:rsidR="008608FE" w:rsidRPr="00A404E4">
              <w:rPr>
                <w:rFonts w:asciiTheme="minorHAnsi" w:hAnsiTheme="minorHAnsi" w:cstheme="minorHAnsi"/>
                <w:b/>
                <w:bCs/>
                <w:caps/>
                <w:sz w:val="18"/>
                <w:szCs w:val="18"/>
                <w:lang w:val="es-419"/>
              </w:rPr>
              <w:t xml:space="preserve">que la presente propuesta sea considerada en el concurso regional y en caso de ser seleccionada, recibir apoyo del programa ideas para una recuperación verde en américa central y república </w:t>
            </w:r>
            <w:r w:rsidR="00A404E4" w:rsidRPr="00A404E4">
              <w:rPr>
                <w:rFonts w:asciiTheme="minorHAnsi" w:hAnsiTheme="minorHAnsi" w:cstheme="minorHAnsi"/>
                <w:b/>
                <w:bCs/>
                <w:caps/>
                <w:sz w:val="18"/>
                <w:szCs w:val="18"/>
                <w:lang w:val="es-419"/>
              </w:rPr>
              <w:t>dominicana.</w:t>
            </w:r>
          </w:p>
        </w:tc>
      </w:tr>
      <w:tr w:rsidR="001573F3" w:rsidRPr="009304D9" w14:paraId="41977281" w14:textId="77777777" w:rsidTr="006406FC">
        <w:trPr>
          <w:trHeight w:val="360"/>
          <w:jc w:val="center"/>
        </w:trPr>
        <w:tc>
          <w:tcPr>
            <w:tcW w:w="9493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14:paraId="473118F6" w14:textId="77777777" w:rsidR="001573F3" w:rsidRPr="00A404E4" w:rsidRDefault="001573F3" w:rsidP="7B27F25E">
            <w:pPr>
              <w:spacing w:after="60" w:line="216" w:lineRule="auto"/>
              <w:jc w:val="both"/>
              <w:rPr>
                <w:rFonts w:asciiTheme="minorHAnsi" w:hAnsiTheme="minorHAnsi" w:cstheme="minorHAnsi"/>
                <w:b/>
                <w:bCs/>
                <w:caps/>
                <w:sz w:val="18"/>
                <w:szCs w:val="18"/>
                <w:lang w:val="es-419"/>
              </w:rPr>
            </w:pPr>
          </w:p>
        </w:tc>
      </w:tr>
      <w:tr w:rsidR="009A3D7A" w:rsidRPr="009304D9" w14:paraId="126DE5FF" w14:textId="209217EC" w:rsidTr="00C831B6">
        <w:trPr>
          <w:trHeight w:val="283"/>
          <w:jc w:val="center"/>
        </w:trPr>
        <w:tc>
          <w:tcPr>
            <w:tcW w:w="453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0DF99"/>
            <w:vAlign w:val="center"/>
          </w:tcPr>
          <w:p w14:paraId="382023D7" w14:textId="7978305D" w:rsidR="009A3D7A" w:rsidRPr="00C831B6" w:rsidRDefault="009A3D7A" w:rsidP="00B95EBF">
            <w:pPr>
              <w:spacing w:line="216" w:lineRule="auto"/>
              <w:rPr>
                <w:rFonts w:asciiTheme="minorHAnsi" w:hAnsiTheme="minorHAnsi" w:cstheme="minorHAnsi"/>
                <w:b/>
                <w:color w:val="37163E"/>
                <w:lang w:val="es-ES"/>
              </w:rPr>
            </w:pPr>
            <w:r w:rsidRPr="00C831B6">
              <w:rPr>
                <w:rFonts w:asciiTheme="minorHAnsi" w:hAnsiTheme="minorHAnsi" w:cstheme="minorHAnsi"/>
                <w:b/>
                <w:color w:val="37163E"/>
                <w:lang w:val="es-ES"/>
              </w:rPr>
              <w:t>Fecha</w:t>
            </w:r>
          </w:p>
        </w:tc>
        <w:tc>
          <w:tcPr>
            <w:tcW w:w="4962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0DF99"/>
            <w:vAlign w:val="center"/>
          </w:tcPr>
          <w:p w14:paraId="1FAC858A" w14:textId="66729C72" w:rsidR="009A3D7A" w:rsidRPr="00C831B6" w:rsidRDefault="009A3D7A" w:rsidP="00B95EBF">
            <w:pPr>
              <w:spacing w:line="216" w:lineRule="auto"/>
              <w:rPr>
                <w:rFonts w:asciiTheme="minorHAnsi" w:hAnsiTheme="minorHAnsi" w:cstheme="minorHAnsi"/>
                <w:b/>
                <w:color w:val="37163E"/>
                <w:lang w:val="es-ES"/>
              </w:rPr>
            </w:pPr>
            <w:r w:rsidRPr="00C831B6">
              <w:rPr>
                <w:rFonts w:asciiTheme="minorHAnsi" w:hAnsiTheme="minorHAnsi" w:cstheme="minorHAnsi"/>
                <w:b/>
                <w:color w:val="37163E"/>
                <w:lang w:val="es-ES"/>
              </w:rPr>
              <w:t xml:space="preserve">Firma de </w:t>
            </w:r>
            <w:r w:rsidR="00FE3D91" w:rsidRPr="00C831B6">
              <w:rPr>
                <w:rFonts w:asciiTheme="minorHAnsi" w:hAnsiTheme="minorHAnsi" w:cstheme="minorHAnsi"/>
                <w:b/>
                <w:color w:val="37163E"/>
                <w:lang w:val="es-ES"/>
              </w:rPr>
              <w:t xml:space="preserve">la </w:t>
            </w:r>
            <w:r w:rsidRPr="00C831B6">
              <w:rPr>
                <w:rFonts w:asciiTheme="minorHAnsi" w:hAnsiTheme="minorHAnsi" w:cstheme="minorHAnsi"/>
                <w:b/>
                <w:color w:val="37163E"/>
                <w:lang w:val="es-ES"/>
              </w:rPr>
              <w:t>persona de contacto</w:t>
            </w:r>
          </w:p>
        </w:tc>
      </w:tr>
      <w:tr w:rsidR="009A3D7A" w:rsidRPr="009304D9" w14:paraId="085F3DA2" w14:textId="3C596D31" w:rsidTr="00001657">
        <w:trPr>
          <w:trHeight w:val="565"/>
          <w:jc w:val="center"/>
        </w:trPr>
        <w:sdt>
          <w:sdtPr>
            <w:rPr>
              <w:rFonts w:asciiTheme="minorHAnsi" w:hAnsiTheme="minorHAnsi" w:cstheme="minorHAnsi"/>
              <w:b/>
              <w:lang w:val="es-ES"/>
            </w:rPr>
            <w:id w:val="1251696758"/>
            <w:placeholder>
              <w:docPart w:val="AA1C0A61545748E9B592F181ECB5CAE4"/>
            </w:placeholder>
            <w:showingPlcHdr/>
            <w:date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4531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shd w:val="clear" w:color="auto" w:fill="FFFFFF" w:themeFill="background1"/>
                <w:vAlign w:val="center"/>
              </w:tcPr>
              <w:p w14:paraId="04C33019" w14:textId="64BCA7B7" w:rsidR="009A3D7A" w:rsidRPr="00F66AB3" w:rsidRDefault="00F66AB3" w:rsidP="00B95EBF">
                <w:pPr>
                  <w:spacing w:line="216" w:lineRule="auto"/>
                  <w:rPr>
                    <w:rFonts w:asciiTheme="minorHAnsi" w:hAnsiTheme="minorHAnsi" w:cstheme="minorHAnsi"/>
                    <w:b/>
                    <w:lang w:val="en-US"/>
                  </w:rPr>
                </w:pPr>
                <w:r w:rsidRPr="00F66AB3">
                  <w:rPr>
                    <w:rStyle w:val="PlaceholderText"/>
                    <w:rFonts w:asciiTheme="minorHAnsi" w:hAnsiTheme="minorHAnsi" w:cstheme="minorHAnsi"/>
                    <w:sz w:val="20"/>
                    <w:szCs w:val="20"/>
                    <w:lang w:val="es-419"/>
                  </w:rPr>
                  <w:t>Insertar fecha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0"/>
              <w:szCs w:val="20"/>
              <w:lang w:val="es-ES"/>
            </w:rPr>
            <w:id w:val="-1806696646"/>
            <w:placeholder>
              <w:docPart w:val="B276A14DBBFA42AFA84AD590E48365B6"/>
            </w:placeholder>
            <w:showingPlcHdr/>
          </w:sdtPr>
          <w:sdtEndPr/>
          <w:sdtContent>
            <w:tc>
              <w:tcPr>
                <w:tcW w:w="4962" w:type="dxa"/>
                <w:gridSpan w:val="2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shd w:val="clear" w:color="auto" w:fill="FFFFFF" w:themeFill="background1"/>
                <w:vAlign w:val="center"/>
              </w:tcPr>
              <w:p w14:paraId="4DBEBB81" w14:textId="1024763C" w:rsidR="009A3D7A" w:rsidRPr="00DE278D" w:rsidRDefault="009A3D7A" w:rsidP="00B95EBF">
                <w:pPr>
                  <w:spacing w:line="216" w:lineRule="auto"/>
                  <w:rPr>
                    <w:rFonts w:asciiTheme="minorHAnsi" w:hAnsiTheme="minorHAnsi" w:cstheme="minorHAnsi"/>
                    <w:sz w:val="20"/>
                    <w:szCs w:val="20"/>
                    <w:lang w:val="es-ES"/>
                  </w:rPr>
                </w:pPr>
                <w:r w:rsidRPr="00DE278D">
                  <w:rPr>
                    <w:rStyle w:val="PlaceholderText"/>
                    <w:rFonts w:asciiTheme="minorHAnsi" w:hAnsiTheme="minorHAnsi" w:cstheme="minorHAnsi"/>
                    <w:sz w:val="20"/>
                    <w:szCs w:val="20"/>
                    <w:lang w:val="es-419"/>
                  </w:rPr>
                  <w:t>Puede firmar de mano o usar firma digital</w:t>
                </w:r>
              </w:p>
            </w:tc>
          </w:sdtContent>
        </w:sdt>
      </w:tr>
    </w:tbl>
    <w:p w14:paraId="313052C8" w14:textId="310F2895" w:rsidR="00396D23" w:rsidRDefault="00396D23" w:rsidP="007C6288">
      <w:pPr>
        <w:rPr>
          <w:b/>
          <w:bCs/>
          <w:caps/>
          <w:sz w:val="2"/>
          <w:szCs w:val="2"/>
          <w:lang w:val="es-ES"/>
        </w:rPr>
      </w:pPr>
    </w:p>
    <w:p w14:paraId="2D94ACAE" w14:textId="3BB14CCD" w:rsidR="009B33AA" w:rsidRDefault="009B33AA" w:rsidP="007C6288">
      <w:pPr>
        <w:rPr>
          <w:b/>
          <w:bCs/>
          <w:caps/>
          <w:sz w:val="2"/>
          <w:szCs w:val="2"/>
          <w:lang w:val="es-ES"/>
        </w:rPr>
      </w:pPr>
    </w:p>
    <w:p w14:paraId="1BDC3A27" w14:textId="6AAFB04C" w:rsidR="009B33AA" w:rsidRDefault="009B33AA" w:rsidP="007C6288">
      <w:pPr>
        <w:rPr>
          <w:b/>
          <w:bCs/>
          <w:caps/>
          <w:sz w:val="2"/>
          <w:szCs w:val="2"/>
          <w:lang w:val="es-ES"/>
        </w:rPr>
      </w:pPr>
    </w:p>
    <w:p w14:paraId="710B5469" w14:textId="5AB22333" w:rsidR="009B33AA" w:rsidRDefault="009B33AA" w:rsidP="007C6288">
      <w:pPr>
        <w:rPr>
          <w:b/>
          <w:bCs/>
          <w:caps/>
          <w:sz w:val="2"/>
          <w:szCs w:val="2"/>
          <w:lang w:val="es-ES"/>
        </w:rPr>
      </w:pPr>
    </w:p>
    <w:p w14:paraId="7EFD3A75" w14:textId="53B8A006" w:rsidR="009B33AA" w:rsidRDefault="009B33AA" w:rsidP="007C6288">
      <w:pPr>
        <w:rPr>
          <w:b/>
          <w:bCs/>
          <w:caps/>
          <w:sz w:val="2"/>
          <w:szCs w:val="2"/>
          <w:lang w:val="es-ES"/>
        </w:rPr>
      </w:pPr>
    </w:p>
    <w:p w14:paraId="6CDFFA64" w14:textId="6795C3F7" w:rsidR="009B33AA" w:rsidRDefault="009B33AA" w:rsidP="007C6288">
      <w:pPr>
        <w:rPr>
          <w:b/>
          <w:bCs/>
          <w:caps/>
          <w:sz w:val="2"/>
          <w:szCs w:val="2"/>
          <w:lang w:val="es-ES"/>
        </w:rPr>
      </w:pPr>
    </w:p>
    <w:p w14:paraId="778BBB76" w14:textId="46A38AD0" w:rsidR="009B33AA" w:rsidRDefault="009B33AA" w:rsidP="007C6288">
      <w:pPr>
        <w:rPr>
          <w:b/>
          <w:bCs/>
          <w:caps/>
          <w:sz w:val="2"/>
          <w:szCs w:val="2"/>
          <w:lang w:val="es-ES"/>
        </w:rPr>
      </w:pPr>
    </w:p>
    <w:p w14:paraId="0B112B9A" w14:textId="2CC264D9" w:rsidR="009B33AA" w:rsidRDefault="009B33AA" w:rsidP="007C6288">
      <w:pPr>
        <w:rPr>
          <w:b/>
          <w:bCs/>
          <w:caps/>
          <w:sz w:val="2"/>
          <w:szCs w:val="2"/>
          <w:lang w:val="es-ES"/>
        </w:rPr>
      </w:pPr>
    </w:p>
    <w:p w14:paraId="38A3B19F" w14:textId="508298F4" w:rsidR="009B33AA" w:rsidRDefault="009B33AA" w:rsidP="007C6288">
      <w:pPr>
        <w:rPr>
          <w:b/>
          <w:bCs/>
          <w:caps/>
          <w:sz w:val="2"/>
          <w:szCs w:val="2"/>
          <w:lang w:val="es-ES"/>
        </w:rPr>
      </w:pPr>
    </w:p>
    <w:p w14:paraId="432F0B81" w14:textId="30AD33D6" w:rsidR="000A7AC7" w:rsidRPr="00055279" w:rsidRDefault="000A7AC7" w:rsidP="007C6288">
      <w:pPr>
        <w:rPr>
          <w:b/>
          <w:bCs/>
          <w:caps/>
          <w:sz w:val="2"/>
          <w:szCs w:val="2"/>
          <w:lang w:val="es-ES"/>
        </w:rPr>
      </w:pPr>
      <w:r>
        <w:rPr>
          <w:b/>
          <w:bCs/>
          <w:caps/>
          <w:noProof/>
          <w:sz w:val="2"/>
          <w:szCs w:val="2"/>
          <w:lang w:val="es-ES"/>
        </w:rPr>
        <w:lastRenderedPageBreak/>
        <w:drawing>
          <wp:anchor distT="0" distB="0" distL="114300" distR="114300" simplePos="0" relativeHeight="251661312" behindDoc="0" locked="1" layoutInCell="1" allowOverlap="1" wp14:anchorId="13A02F97" wp14:editId="2DE4846A">
            <wp:simplePos x="0" y="0"/>
            <wp:positionH relativeFrom="margin">
              <wp:posOffset>-864870</wp:posOffset>
            </wp:positionH>
            <wp:positionV relativeFrom="margin">
              <wp:posOffset>-1184275</wp:posOffset>
            </wp:positionV>
            <wp:extent cx="7560000" cy="10688400"/>
            <wp:effectExtent l="0" t="0" r="317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A7AC7" w:rsidRPr="00055279" w:rsidSect="005A71C4">
      <w:headerReference w:type="default" r:id="rId17"/>
      <w:footerReference w:type="default" r:id="rId18"/>
      <w:pgSz w:w="11907" w:h="16839"/>
      <w:pgMar w:top="1871" w:right="1361" w:bottom="1440" w:left="1361" w:header="0" w:footer="6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CF92A8" w14:textId="77777777" w:rsidR="00ED0478" w:rsidRDefault="00ED0478" w:rsidP="00B330E6">
      <w:r>
        <w:separator/>
      </w:r>
    </w:p>
  </w:endnote>
  <w:endnote w:type="continuationSeparator" w:id="0">
    <w:p w14:paraId="6622AC2E" w14:textId="77777777" w:rsidR="00ED0478" w:rsidRDefault="00ED0478" w:rsidP="00B330E6">
      <w:r>
        <w:continuationSeparator/>
      </w:r>
    </w:p>
  </w:endnote>
  <w:endnote w:type="continuationNotice" w:id="1">
    <w:p w14:paraId="01ECF467" w14:textId="77777777" w:rsidR="00ED0478" w:rsidRDefault="00ED047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oppins">
    <w:panose1 w:val="00000500000000000000"/>
    <w:charset w:val="00"/>
    <w:family w:val="modern"/>
    <w:notTrueType/>
    <w:pitch w:val="variable"/>
    <w:sig w:usb0="00008007" w:usb1="00000000" w:usb2="00000000" w:usb3="00000000" w:csb0="00000093" w:csb1="00000000"/>
  </w:font>
  <w:font w:name="Poppins Light">
    <w:panose1 w:val="00000400000000000000"/>
    <w:charset w:val="00"/>
    <w:family w:val="modern"/>
    <w:notTrueType/>
    <w:pitch w:val="variable"/>
    <w:sig w:usb0="00008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ACD47A" w14:textId="749F7454" w:rsidR="006058C1" w:rsidRPr="00DE278D" w:rsidRDefault="006058C1" w:rsidP="00F51D6B">
    <w:pPr>
      <w:pStyle w:val="Footer"/>
      <w:jc w:val="center"/>
      <w:rPr>
        <w:rFonts w:ascii="Poppins Light" w:hAnsi="Poppins Light" w:cs="Poppins Light"/>
      </w:rPr>
    </w:pPr>
    <w:r w:rsidRPr="00DE278D">
      <w:rPr>
        <w:rFonts w:ascii="Poppins Light" w:hAnsi="Poppins Light" w:cs="Poppins Light"/>
        <w:lang w:val="es-ES"/>
      </w:rPr>
      <w:t xml:space="preserve">Página </w:t>
    </w:r>
    <w:r w:rsidRPr="00DE278D">
      <w:rPr>
        <w:rFonts w:ascii="Poppins Light" w:hAnsi="Poppins Light" w:cs="Poppins Light"/>
        <w:b/>
        <w:bCs/>
        <w:sz w:val="24"/>
        <w:szCs w:val="24"/>
      </w:rPr>
      <w:fldChar w:fldCharType="begin"/>
    </w:r>
    <w:r w:rsidRPr="00DE278D">
      <w:rPr>
        <w:rFonts w:ascii="Poppins Light" w:hAnsi="Poppins Light" w:cs="Poppins Light"/>
        <w:b/>
        <w:bCs/>
      </w:rPr>
      <w:instrText>PAGE</w:instrText>
    </w:r>
    <w:r w:rsidRPr="00DE278D">
      <w:rPr>
        <w:rFonts w:ascii="Poppins Light" w:hAnsi="Poppins Light" w:cs="Poppins Light"/>
        <w:b/>
        <w:bCs/>
        <w:sz w:val="24"/>
        <w:szCs w:val="24"/>
      </w:rPr>
      <w:fldChar w:fldCharType="separate"/>
    </w:r>
    <w:r w:rsidRPr="00DE278D">
      <w:rPr>
        <w:rFonts w:ascii="Poppins Light" w:hAnsi="Poppins Light" w:cs="Poppins Light"/>
        <w:b/>
        <w:bCs/>
        <w:lang w:val="es-ES"/>
      </w:rPr>
      <w:t>2</w:t>
    </w:r>
    <w:r w:rsidRPr="00DE278D">
      <w:rPr>
        <w:rFonts w:ascii="Poppins Light" w:hAnsi="Poppins Light" w:cs="Poppins Light"/>
        <w:b/>
        <w:bCs/>
        <w:sz w:val="24"/>
        <w:szCs w:val="24"/>
      </w:rPr>
      <w:fldChar w:fldCharType="end"/>
    </w:r>
    <w:r w:rsidRPr="00DE278D">
      <w:rPr>
        <w:rFonts w:ascii="Poppins Light" w:hAnsi="Poppins Light" w:cs="Poppins Light"/>
        <w:lang w:val="es-ES"/>
      </w:rPr>
      <w:t xml:space="preserve"> de </w:t>
    </w:r>
    <w:r w:rsidRPr="00DE278D">
      <w:rPr>
        <w:rFonts w:ascii="Poppins Light" w:hAnsi="Poppins Light" w:cs="Poppins Light"/>
        <w:b/>
        <w:bCs/>
        <w:sz w:val="24"/>
        <w:szCs w:val="24"/>
      </w:rPr>
      <w:fldChar w:fldCharType="begin"/>
    </w:r>
    <w:r w:rsidRPr="00DE278D">
      <w:rPr>
        <w:rFonts w:ascii="Poppins Light" w:hAnsi="Poppins Light" w:cs="Poppins Light"/>
        <w:b/>
        <w:bCs/>
      </w:rPr>
      <w:instrText>NUMPAGES</w:instrText>
    </w:r>
    <w:r w:rsidRPr="00DE278D">
      <w:rPr>
        <w:rFonts w:ascii="Poppins Light" w:hAnsi="Poppins Light" w:cs="Poppins Light"/>
        <w:b/>
        <w:bCs/>
        <w:sz w:val="24"/>
        <w:szCs w:val="24"/>
      </w:rPr>
      <w:fldChar w:fldCharType="separate"/>
    </w:r>
    <w:r w:rsidRPr="00DE278D">
      <w:rPr>
        <w:rFonts w:ascii="Poppins Light" w:hAnsi="Poppins Light" w:cs="Poppins Light"/>
        <w:b/>
        <w:bCs/>
        <w:lang w:val="es-ES"/>
      </w:rPr>
      <w:t>2</w:t>
    </w:r>
    <w:r w:rsidRPr="00DE278D">
      <w:rPr>
        <w:rFonts w:ascii="Poppins Light" w:hAnsi="Poppins Light" w:cs="Poppins Light"/>
        <w:b/>
        <w:bCs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42027F" w14:textId="77777777" w:rsidR="00ED0478" w:rsidRDefault="00ED0478" w:rsidP="00B330E6">
      <w:r>
        <w:separator/>
      </w:r>
    </w:p>
  </w:footnote>
  <w:footnote w:type="continuationSeparator" w:id="0">
    <w:p w14:paraId="058F0D9C" w14:textId="77777777" w:rsidR="00ED0478" w:rsidRDefault="00ED0478" w:rsidP="00B330E6">
      <w:r>
        <w:continuationSeparator/>
      </w:r>
    </w:p>
  </w:footnote>
  <w:footnote w:type="continuationNotice" w:id="1">
    <w:p w14:paraId="0120E4AF" w14:textId="77777777" w:rsidR="00ED0478" w:rsidRDefault="00ED0478"/>
  </w:footnote>
  <w:footnote w:id="2">
    <w:p w14:paraId="049D9CB7" w14:textId="6A57F39F" w:rsidR="009719A4" w:rsidRPr="00DE278D" w:rsidRDefault="009719A4">
      <w:pPr>
        <w:pStyle w:val="FootnoteText"/>
        <w:rPr>
          <w:rFonts w:asciiTheme="minorHAnsi" w:hAnsiTheme="minorHAnsi" w:cstheme="minorHAnsi"/>
          <w:sz w:val="18"/>
          <w:lang w:val="es-419"/>
        </w:rPr>
      </w:pPr>
      <w:r w:rsidRPr="00DE278D">
        <w:rPr>
          <w:rStyle w:val="FootnoteReference"/>
          <w:rFonts w:asciiTheme="minorHAnsi" w:hAnsiTheme="minorHAnsi" w:cstheme="minorHAnsi"/>
          <w:sz w:val="18"/>
        </w:rPr>
        <w:footnoteRef/>
      </w:r>
      <w:r w:rsidRPr="00DE278D">
        <w:rPr>
          <w:rFonts w:asciiTheme="minorHAnsi" w:hAnsiTheme="minorHAnsi" w:cstheme="minorHAnsi"/>
          <w:sz w:val="18"/>
          <w:lang w:val="es-419"/>
        </w:rPr>
        <w:t xml:space="preserve"> Información proporcionada puede ser preliminar y puede modificarse en el proceso de solicitud posterior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0938AD" w14:textId="3B585489" w:rsidR="00670202" w:rsidRDefault="00670202" w:rsidP="00670202">
    <w:pPr>
      <w:pStyle w:val="Header"/>
      <w:tabs>
        <w:tab w:val="clear" w:pos="4419"/>
        <w:tab w:val="center" w:pos="7655"/>
      </w:tabs>
      <w:rPr>
        <w:lang w:val="es-419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020A45"/>
    <w:multiLevelType w:val="multilevel"/>
    <w:tmpl w:val="C3E83DDC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133C1D82"/>
    <w:multiLevelType w:val="hybridMultilevel"/>
    <w:tmpl w:val="0A2A693E"/>
    <w:lvl w:ilvl="0" w:tplc="C9100C9C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3A65481"/>
    <w:multiLevelType w:val="hybridMultilevel"/>
    <w:tmpl w:val="E482E4B8"/>
    <w:lvl w:ilvl="0" w:tplc="9D0AF620">
      <w:numFmt w:val="bullet"/>
      <w:lvlText w:val="-"/>
      <w:lvlJc w:val="left"/>
      <w:pPr>
        <w:ind w:left="720" w:hanging="360"/>
      </w:pPr>
      <w:rPr>
        <w:rFonts w:ascii="Verdana" w:eastAsia="Times New Roman" w:hAnsi="Verdana" w:cs="Verdana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FE6712"/>
    <w:multiLevelType w:val="hybridMultilevel"/>
    <w:tmpl w:val="68AC009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973117"/>
    <w:multiLevelType w:val="hybridMultilevel"/>
    <w:tmpl w:val="AE86D9A6"/>
    <w:lvl w:ilvl="0" w:tplc="9D0AF620">
      <w:numFmt w:val="bullet"/>
      <w:lvlText w:val="-"/>
      <w:lvlJc w:val="left"/>
      <w:pPr>
        <w:ind w:left="720" w:hanging="360"/>
      </w:pPr>
      <w:rPr>
        <w:rFonts w:ascii="Verdana" w:eastAsia="Times New Roman" w:hAnsi="Verdana" w:cs="Verdana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BB5DD1"/>
    <w:multiLevelType w:val="hybridMultilevel"/>
    <w:tmpl w:val="A5E6097E"/>
    <w:lvl w:ilvl="0" w:tplc="AAAC1A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373700"/>
    <w:multiLevelType w:val="hybridMultilevel"/>
    <w:tmpl w:val="0EC4D242"/>
    <w:lvl w:ilvl="0" w:tplc="E99CC916">
      <w:start w:val="3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C144D5"/>
    <w:multiLevelType w:val="hybridMultilevel"/>
    <w:tmpl w:val="B08EBF1E"/>
    <w:lvl w:ilvl="0" w:tplc="1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4C17CE"/>
    <w:multiLevelType w:val="hybridMultilevel"/>
    <w:tmpl w:val="A57035B6"/>
    <w:lvl w:ilvl="0" w:tplc="62466F7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E225BF"/>
    <w:multiLevelType w:val="hybridMultilevel"/>
    <w:tmpl w:val="230876C0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A3911"/>
    <w:multiLevelType w:val="hybridMultilevel"/>
    <w:tmpl w:val="FDB6B3FE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2"/>
  </w:num>
  <w:num w:numId="4">
    <w:abstractNumId w:val="9"/>
  </w:num>
  <w:num w:numId="5">
    <w:abstractNumId w:val="5"/>
  </w:num>
  <w:num w:numId="6">
    <w:abstractNumId w:val="0"/>
  </w:num>
  <w:num w:numId="7">
    <w:abstractNumId w:val="3"/>
  </w:num>
  <w:num w:numId="8">
    <w:abstractNumId w:val="7"/>
  </w:num>
  <w:num w:numId="9">
    <w:abstractNumId w:val="6"/>
  </w:num>
  <w:num w:numId="10">
    <w:abstractNumId w:val="1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m6Uf60yJLgd2tEB6nSkliUNNZ9za18yMkiJmgcThDNfT2dInCfWtzvzqqtOCJmmb/IlUFztxTT6r6HShWs3etw==" w:salt="3QQIWpXFPczm89ELHMEd7Q=="/>
  <w:defaultTabStop w:val="720"/>
  <w:hyphenationZone w:val="425"/>
  <w:noPunctuationKerning/>
  <w:characterSpacingControl w:val="doNotCompress"/>
  <w:ignoreMixedContent/>
  <w:alwaysShowPlaceholderText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0E6"/>
    <w:rsid w:val="00001657"/>
    <w:rsid w:val="00001F43"/>
    <w:rsid w:val="00002352"/>
    <w:rsid w:val="00005678"/>
    <w:rsid w:val="00007087"/>
    <w:rsid w:val="00015B42"/>
    <w:rsid w:val="00016070"/>
    <w:rsid w:val="00016BB5"/>
    <w:rsid w:val="00021BAF"/>
    <w:rsid w:val="00025CA9"/>
    <w:rsid w:val="0003000B"/>
    <w:rsid w:val="000311A3"/>
    <w:rsid w:val="00031818"/>
    <w:rsid w:val="00033872"/>
    <w:rsid w:val="00034473"/>
    <w:rsid w:val="0003753D"/>
    <w:rsid w:val="00041E6E"/>
    <w:rsid w:val="00044381"/>
    <w:rsid w:val="00047736"/>
    <w:rsid w:val="00055279"/>
    <w:rsid w:val="0005761B"/>
    <w:rsid w:val="00060282"/>
    <w:rsid w:val="00061239"/>
    <w:rsid w:val="00063B93"/>
    <w:rsid w:val="00063EC2"/>
    <w:rsid w:val="00066372"/>
    <w:rsid w:val="0007249A"/>
    <w:rsid w:val="00074867"/>
    <w:rsid w:val="00074D64"/>
    <w:rsid w:val="000777AA"/>
    <w:rsid w:val="00080A93"/>
    <w:rsid w:val="00080DE3"/>
    <w:rsid w:val="00081EEF"/>
    <w:rsid w:val="0008633D"/>
    <w:rsid w:val="000877B7"/>
    <w:rsid w:val="000909A9"/>
    <w:rsid w:val="0009520F"/>
    <w:rsid w:val="00096F16"/>
    <w:rsid w:val="000A2D3E"/>
    <w:rsid w:val="000A5104"/>
    <w:rsid w:val="000A64D5"/>
    <w:rsid w:val="000A7AC7"/>
    <w:rsid w:val="000B00FC"/>
    <w:rsid w:val="000B01BA"/>
    <w:rsid w:val="000B1C22"/>
    <w:rsid w:val="000B20DC"/>
    <w:rsid w:val="000B34CF"/>
    <w:rsid w:val="000B5BA8"/>
    <w:rsid w:val="000B653F"/>
    <w:rsid w:val="000C1C9A"/>
    <w:rsid w:val="000C331E"/>
    <w:rsid w:val="000C3429"/>
    <w:rsid w:val="000C5589"/>
    <w:rsid w:val="000D1E0F"/>
    <w:rsid w:val="000D27C4"/>
    <w:rsid w:val="000E18E6"/>
    <w:rsid w:val="000E363F"/>
    <w:rsid w:val="000F2A9B"/>
    <w:rsid w:val="000F5B7F"/>
    <w:rsid w:val="000F7748"/>
    <w:rsid w:val="000F7811"/>
    <w:rsid w:val="0010219F"/>
    <w:rsid w:val="00106F93"/>
    <w:rsid w:val="00107DB9"/>
    <w:rsid w:val="0011152A"/>
    <w:rsid w:val="00111A24"/>
    <w:rsid w:val="00115090"/>
    <w:rsid w:val="0013322C"/>
    <w:rsid w:val="001366DD"/>
    <w:rsid w:val="00140E99"/>
    <w:rsid w:val="00147DA4"/>
    <w:rsid w:val="001518E4"/>
    <w:rsid w:val="0015670E"/>
    <w:rsid w:val="00156898"/>
    <w:rsid w:val="00157086"/>
    <w:rsid w:val="001573F3"/>
    <w:rsid w:val="00157EE5"/>
    <w:rsid w:val="0016395F"/>
    <w:rsid w:val="00175541"/>
    <w:rsid w:val="00175F25"/>
    <w:rsid w:val="001816CF"/>
    <w:rsid w:val="00182B4F"/>
    <w:rsid w:val="001838BF"/>
    <w:rsid w:val="00187134"/>
    <w:rsid w:val="0019223C"/>
    <w:rsid w:val="00194FA8"/>
    <w:rsid w:val="00197A56"/>
    <w:rsid w:val="001A3CFC"/>
    <w:rsid w:val="001A4FF9"/>
    <w:rsid w:val="001A713E"/>
    <w:rsid w:val="001A728A"/>
    <w:rsid w:val="001A7FD5"/>
    <w:rsid w:val="001B1A45"/>
    <w:rsid w:val="001B44A8"/>
    <w:rsid w:val="001C5DC8"/>
    <w:rsid w:val="001D28F0"/>
    <w:rsid w:val="001D7BBF"/>
    <w:rsid w:val="001E044C"/>
    <w:rsid w:val="001E0540"/>
    <w:rsid w:val="001E216C"/>
    <w:rsid w:val="001E2CC2"/>
    <w:rsid w:val="001E428F"/>
    <w:rsid w:val="001E4802"/>
    <w:rsid w:val="001E4E4B"/>
    <w:rsid w:val="001E4EF8"/>
    <w:rsid w:val="001E6DB4"/>
    <w:rsid w:val="001F312E"/>
    <w:rsid w:val="001F3F05"/>
    <w:rsid w:val="001F6B6B"/>
    <w:rsid w:val="001F7B03"/>
    <w:rsid w:val="0020018B"/>
    <w:rsid w:val="00200B44"/>
    <w:rsid w:val="002019B4"/>
    <w:rsid w:val="0020648F"/>
    <w:rsid w:val="00207CD2"/>
    <w:rsid w:val="00210D8D"/>
    <w:rsid w:val="00210FD0"/>
    <w:rsid w:val="00213141"/>
    <w:rsid w:val="00213E95"/>
    <w:rsid w:val="002158B5"/>
    <w:rsid w:val="002215C5"/>
    <w:rsid w:val="002246EA"/>
    <w:rsid w:val="00225E3C"/>
    <w:rsid w:val="002350F6"/>
    <w:rsid w:val="00237F14"/>
    <w:rsid w:val="0024003F"/>
    <w:rsid w:val="00240059"/>
    <w:rsid w:val="00247F94"/>
    <w:rsid w:val="0025072E"/>
    <w:rsid w:val="002515C6"/>
    <w:rsid w:val="00253AE7"/>
    <w:rsid w:val="0025560D"/>
    <w:rsid w:val="00262362"/>
    <w:rsid w:val="00262925"/>
    <w:rsid w:val="00262F71"/>
    <w:rsid w:val="00263B4C"/>
    <w:rsid w:val="002676F3"/>
    <w:rsid w:val="00272DFA"/>
    <w:rsid w:val="002734C3"/>
    <w:rsid w:val="00274A17"/>
    <w:rsid w:val="002831EC"/>
    <w:rsid w:val="0029103B"/>
    <w:rsid w:val="0029443B"/>
    <w:rsid w:val="0029644E"/>
    <w:rsid w:val="002A042D"/>
    <w:rsid w:val="002A0A3F"/>
    <w:rsid w:val="002A2F61"/>
    <w:rsid w:val="002A4FF8"/>
    <w:rsid w:val="002A535B"/>
    <w:rsid w:val="002B4C7E"/>
    <w:rsid w:val="002B4EE2"/>
    <w:rsid w:val="002B5803"/>
    <w:rsid w:val="002B6AC5"/>
    <w:rsid w:val="002C3515"/>
    <w:rsid w:val="002C5189"/>
    <w:rsid w:val="002C5F6A"/>
    <w:rsid w:val="002C607D"/>
    <w:rsid w:val="002C647B"/>
    <w:rsid w:val="002D3F10"/>
    <w:rsid w:val="002D6D0F"/>
    <w:rsid w:val="002D7298"/>
    <w:rsid w:val="002D799D"/>
    <w:rsid w:val="002E130E"/>
    <w:rsid w:val="002E3039"/>
    <w:rsid w:val="002E4DE4"/>
    <w:rsid w:val="002E7541"/>
    <w:rsid w:val="002F4748"/>
    <w:rsid w:val="002F51C4"/>
    <w:rsid w:val="003028F1"/>
    <w:rsid w:val="00303B2D"/>
    <w:rsid w:val="003040F9"/>
    <w:rsid w:val="00306376"/>
    <w:rsid w:val="00310B90"/>
    <w:rsid w:val="00313C1C"/>
    <w:rsid w:val="003144E5"/>
    <w:rsid w:val="0031560D"/>
    <w:rsid w:val="00315986"/>
    <w:rsid w:val="00316847"/>
    <w:rsid w:val="0031730C"/>
    <w:rsid w:val="00321270"/>
    <w:rsid w:val="00321427"/>
    <w:rsid w:val="0032199B"/>
    <w:rsid w:val="003248BA"/>
    <w:rsid w:val="00327CE9"/>
    <w:rsid w:val="00332D4A"/>
    <w:rsid w:val="00344688"/>
    <w:rsid w:val="00344C1B"/>
    <w:rsid w:val="00346EDD"/>
    <w:rsid w:val="00351230"/>
    <w:rsid w:val="00351A85"/>
    <w:rsid w:val="00352593"/>
    <w:rsid w:val="00353092"/>
    <w:rsid w:val="00354664"/>
    <w:rsid w:val="00356787"/>
    <w:rsid w:val="00371C22"/>
    <w:rsid w:val="00371EE0"/>
    <w:rsid w:val="003736B5"/>
    <w:rsid w:val="00374F9F"/>
    <w:rsid w:val="00376C5B"/>
    <w:rsid w:val="003813DC"/>
    <w:rsid w:val="003818EC"/>
    <w:rsid w:val="0038429B"/>
    <w:rsid w:val="00384A85"/>
    <w:rsid w:val="003923FC"/>
    <w:rsid w:val="00396D23"/>
    <w:rsid w:val="00397123"/>
    <w:rsid w:val="00397BEE"/>
    <w:rsid w:val="003A2198"/>
    <w:rsid w:val="003A5FD6"/>
    <w:rsid w:val="003A7CBF"/>
    <w:rsid w:val="003B09C7"/>
    <w:rsid w:val="003B1AAA"/>
    <w:rsid w:val="003B232B"/>
    <w:rsid w:val="003B39C1"/>
    <w:rsid w:val="003B66C8"/>
    <w:rsid w:val="003C0ADF"/>
    <w:rsid w:val="003C34D3"/>
    <w:rsid w:val="003C5B97"/>
    <w:rsid w:val="003C63FE"/>
    <w:rsid w:val="003D328A"/>
    <w:rsid w:val="003D4647"/>
    <w:rsid w:val="003D5CED"/>
    <w:rsid w:val="003D7879"/>
    <w:rsid w:val="003E160D"/>
    <w:rsid w:val="003E1668"/>
    <w:rsid w:val="003E558C"/>
    <w:rsid w:val="003E691C"/>
    <w:rsid w:val="003F3276"/>
    <w:rsid w:val="003F4854"/>
    <w:rsid w:val="003F6F7A"/>
    <w:rsid w:val="00400E80"/>
    <w:rsid w:val="004037E2"/>
    <w:rsid w:val="00404B15"/>
    <w:rsid w:val="00412500"/>
    <w:rsid w:val="00417091"/>
    <w:rsid w:val="004214F6"/>
    <w:rsid w:val="00422393"/>
    <w:rsid w:val="00423657"/>
    <w:rsid w:val="004268E0"/>
    <w:rsid w:val="0043123A"/>
    <w:rsid w:val="0043130B"/>
    <w:rsid w:val="00436F42"/>
    <w:rsid w:val="004375B4"/>
    <w:rsid w:val="00440A39"/>
    <w:rsid w:val="00442BE7"/>
    <w:rsid w:val="00444114"/>
    <w:rsid w:val="0044711D"/>
    <w:rsid w:val="0045304E"/>
    <w:rsid w:val="00454AB8"/>
    <w:rsid w:val="0045645B"/>
    <w:rsid w:val="00462429"/>
    <w:rsid w:val="00462687"/>
    <w:rsid w:val="00462D08"/>
    <w:rsid w:val="00467258"/>
    <w:rsid w:val="00470261"/>
    <w:rsid w:val="00471BD5"/>
    <w:rsid w:val="00472EC7"/>
    <w:rsid w:val="00477CD8"/>
    <w:rsid w:val="00477ECF"/>
    <w:rsid w:val="00481F9F"/>
    <w:rsid w:val="00485AA2"/>
    <w:rsid w:val="00486463"/>
    <w:rsid w:val="0048765D"/>
    <w:rsid w:val="00492D88"/>
    <w:rsid w:val="004944CB"/>
    <w:rsid w:val="004962FB"/>
    <w:rsid w:val="004A0E6C"/>
    <w:rsid w:val="004A3BFA"/>
    <w:rsid w:val="004A4F82"/>
    <w:rsid w:val="004A58C1"/>
    <w:rsid w:val="004A6ADC"/>
    <w:rsid w:val="004B1522"/>
    <w:rsid w:val="004B267C"/>
    <w:rsid w:val="004B449E"/>
    <w:rsid w:val="004C34F6"/>
    <w:rsid w:val="004C7477"/>
    <w:rsid w:val="004D648A"/>
    <w:rsid w:val="004E0DE6"/>
    <w:rsid w:val="004E170C"/>
    <w:rsid w:val="004E2C5E"/>
    <w:rsid w:val="004E383E"/>
    <w:rsid w:val="004E4C94"/>
    <w:rsid w:val="004E796B"/>
    <w:rsid w:val="004F5C05"/>
    <w:rsid w:val="00506955"/>
    <w:rsid w:val="005111F2"/>
    <w:rsid w:val="005125EF"/>
    <w:rsid w:val="005143D7"/>
    <w:rsid w:val="005179C2"/>
    <w:rsid w:val="005213D2"/>
    <w:rsid w:val="005257B6"/>
    <w:rsid w:val="0052796B"/>
    <w:rsid w:val="00532D1C"/>
    <w:rsid w:val="0053461F"/>
    <w:rsid w:val="0053589A"/>
    <w:rsid w:val="0053605F"/>
    <w:rsid w:val="0053633D"/>
    <w:rsid w:val="0053655D"/>
    <w:rsid w:val="005463CA"/>
    <w:rsid w:val="00547933"/>
    <w:rsid w:val="00555165"/>
    <w:rsid w:val="00556140"/>
    <w:rsid w:val="00566E93"/>
    <w:rsid w:val="005676D3"/>
    <w:rsid w:val="00570134"/>
    <w:rsid w:val="00570CED"/>
    <w:rsid w:val="005738D3"/>
    <w:rsid w:val="0057453D"/>
    <w:rsid w:val="005746C0"/>
    <w:rsid w:val="00576AC7"/>
    <w:rsid w:val="0058108F"/>
    <w:rsid w:val="00582753"/>
    <w:rsid w:val="00583A23"/>
    <w:rsid w:val="005866B3"/>
    <w:rsid w:val="00587B24"/>
    <w:rsid w:val="00590451"/>
    <w:rsid w:val="0059236D"/>
    <w:rsid w:val="00592713"/>
    <w:rsid w:val="0059593C"/>
    <w:rsid w:val="005A2F67"/>
    <w:rsid w:val="005A36B7"/>
    <w:rsid w:val="005A71C4"/>
    <w:rsid w:val="005A7C05"/>
    <w:rsid w:val="005B2703"/>
    <w:rsid w:val="005B47FB"/>
    <w:rsid w:val="005B4AD6"/>
    <w:rsid w:val="005B571A"/>
    <w:rsid w:val="005B776F"/>
    <w:rsid w:val="005C750A"/>
    <w:rsid w:val="005C7E85"/>
    <w:rsid w:val="005C7E96"/>
    <w:rsid w:val="005D2977"/>
    <w:rsid w:val="005D3CA2"/>
    <w:rsid w:val="005D6F09"/>
    <w:rsid w:val="005D7E11"/>
    <w:rsid w:val="005E5CA5"/>
    <w:rsid w:val="005F17CE"/>
    <w:rsid w:val="005F23C1"/>
    <w:rsid w:val="005F4986"/>
    <w:rsid w:val="005F4DE4"/>
    <w:rsid w:val="005F52F4"/>
    <w:rsid w:val="005F62DF"/>
    <w:rsid w:val="00602F28"/>
    <w:rsid w:val="00604A8D"/>
    <w:rsid w:val="006058C1"/>
    <w:rsid w:val="00605DB1"/>
    <w:rsid w:val="006121D4"/>
    <w:rsid w:val="00613001"/>
    <w:rsid w:val="00613290"/>
    <w:rsid w:val="00614097"/>
    <w:rsid w:val="00614D8A"/>
    <w:rsid w:val="00621679"/>
    <w:rsid w:val="00622DA9"/>
    <w:rsid w:val="0062329C"/>
    <w:rsid w:val="00623C13"/>
    <w:rsid w:val="006266CF"/>
    <w:rsid w:val="00626923"/>
    <w:rsid w:val="00626CEE"/>
    <w:rsid w:val="00627B84"/>
    <w:rsid w:val="0063072E"/>
    <w:rsid w:val="00631143"/>
    <w:rsid w:val="00631970"/>
    <w:rsid w:val="00632DAE"/>
    <w:rsid w:val="0063512F"/>
    <w:rsid w:val="00635D3D"/>
    <w:rsid w:val="00636E16"/>
    <w:rsid w:val="006406FC"/>
    <w:rsid w:val="00641A60"/>
    <w:rsid w:val="00644F7B"/>
    <w:rsid w:val="0065385B"/>
    <w:rsid w:val="00653B5B"/>
    <w:rsid w:val="0065667D"/>
    <w:rsid w:val="00657FA1"/>
    <w:rsid w:val="00660F3F"/>
    <w:rsid w:val="00662679"/>
    <w:rsid w:val="006648C9"/>
    <w:rsid w:val="00666817"/>
    <w:rsid w:val="0067008D"/>
    <w:rsid w:val="00670202"/>
    <w:rsid w:val="00670379"/>
    <w:rsid w:val="00672257"/>
    <w:rsid w:val="00675203"/>
    <w:rsid w:val="00687586"/>
    <w:rsid w:val="0069326E"/>
    <w:rsid w:val="006934ED"/>
    <w:rsid w:val="00695F75"/>
    <w:rsid w:val="00696359"/>
    <w:rsid w:val="00697C58"/>
    <w:rsid w:val="00697C8D"/>
    <w:rsid w:val="006A1CCB"/>
    <w:rsid w:val="006A5B05"/>
    <w:rsid w:val="006A5E09"/>
    <w:rsid w:val="006B281F"/>
    <w:rsid w:val="006B5891"/>
    <w:rsid w:val="006B7A79"/>
    <w:rsid w:val="006C068E"/>
    <w:rsid w:val="006C079D"/>
    <w:rsid w:val="006C080A"/>
    <w:rsid w:val="006C41F1"/>
    <w:rsid w:val="006D7588"/>
    <w:rsid w:val="006E1F9A"/>
    <w:rsid w:val="006E43BA"/>
    <w:rsid w:val="006E639B"/>
    <w:rsid w:val="006F15EC"/>
    <w:rsid w:val="006F3D5C"/>
    <w:rsid w:val="006F4B3C"/>
    <w:rsid w:val="006F79BA"/>
    <w:rsid w:val="0070143A"/>
    <w:rsid w:val="007014A6"/>
    <w:rsid w:val="0070574E"/>
    <w:rsid w:val="007068ED"/>
    <w:rsid w:val="007121D2"/>
    <w:rsid w:val="00713AF6"/>
    <w:rsid w:val="00717E86"/>
    <w:rsid w:val="00721C4B"/>
    <w:rsid w:val="00722A1E"/>
    <w:rsid w:val="00724171"/>
    <w:rsid w:val="00724AD1"/>
    <w:rsid w:val="0073217E"/>
    <w:rsid w:val="007332EB"/>
    <w:rsid w:val="00734E49"/>
    <w:rsid w:val="0073535E"/>
    <w:rsid w:val="00735CD6"/>
    <w:rsid w:val="00737084"/>
    <w:rsid w:val="00737EDF"/>
    <w:rsid w:val="00742D48"/>
    <w:rsid w:val="00745641"/>
    <w:rsid w:val="00751D4F"/>
    <w:rsid w:val="00752E71"/>
    <w:rsid w:val="0076206A"/>
    <w:rsid w:val="007638AC"/>
    <w:rsid w:val="007638B3"/>
    <w:rsid w:val="00764F24"/>
    <w:rsid w:val="00771931"/>
    <w:rsid w:val="00775812"/>
    <w:rsid w:val="00776DA4"/>
    <w:rsid w:val="00780F1D"/>
    <w:rsid w:val="007942A9"/>
    <w:rsid w:val="00796C0B"/>
    <w:rsid w:val="007A1748"/>
    <w:rsid w:val="007A3123"/>
    <w:rsid w:val="007A4106"/>
    <w:rsid w:val="007B0C11"/>
    <w:rsid w:val="007B45B2"/>
    <w:rsid w:val="007B7D4F"/>
    <w:rsid w:val="007C15D0"/>
    <w:rsid w:val="007C20B2"/>
    <w:rsid w:val="007C4318"/>
    <w:rsid w:val="007C6288"/>
    <w:rsid w:val="007D202E"/>
    <w:rsid w:val="007D6CD5"/>
    <w:rsid w:val="007E0A0C"/>
    <w:rsid w:val="007E4296"/>
    <w:rsid w:val="007E52CC"/>
    <w:rsid w:val="007F069C"/>
    <w:rsid w:val="007F1121"/>
    <w:rsid w:val="007F2565"/>
    <w:rsid w:val="007F5D46"/>
    <w:rsid w:val="007F651C"/>
    <w:rsid w:val="00800F9F"/>
    <w:rsid w:val="00807F8B"/>
    <w:rsid w:val="00820265"/>
    <w:rsid w:val="0082114B"/>
    <w:rsid w:val="00823F72"/>
    <w:rsid w:val="00827D9E"/>
    <w:rsid w:val="00836C8C"/>
    <w:rsid w:val="008413E6"/>
    <w:rsid w:val="00842762"/>
    <w:rsid w:val="0084354B"/>
    <w:rsid w:val="00845083"/>
    <w:rsid w:val="00845CA7"/>
    <w:rsid w:val="00846FBD"/>
    <w:rsid w:val="008517D3"/>
    <w:rsid w:val="0085655B"/>
    <w:rsid w:val="00857CF7"/>
    <w:rsid w:val="008608FE"/>
    <w:rsid w:val="0086534E"/>
    <w:rsid w:val="00872668"/>
    <w:rsid w:val="0087628E"/>
    <w:rsid w:val="008807D2"/>
    <w:rsid w:val="00880CC9"/>
    <w:rsid w:val="00884C56"/>
    <w:rsid w:val="00885565"/>
    <w:rsid w:val="00886D79"/>
    <w:rsid w:val="008905F1"/>
    <w:rsid w:val="00890A55"/>
    <w:rsid w:val="0089211F"/>
    <w:rsid w:val="0089238A"/>
    <w:rsid w:val="0089576F"/>
    <w:rsid w:val="00895B16"/>
    <w:rsid w:val="00896CBA"/>
    <w:rsid w:val="008A0E0A"/>
    <w:rsid w:val="008A1372"/>
    <w:rsid w:val="008B018E"/>
    <w:rsid w:val="008B15AA"/>
    <w:rsid w:val="008B1C61"/>
    <w:rsid w:val="008B5B8E"/>
    <w:rsid w:val="008C104B"/>
    <w:rsid w:val="008C1415"/>
    <w:rsid w:val="008C1484"/>
    <w:rsid w:val="008C2718"/>
    <w:rsid w:val="008D1040"/>
    <w:rsid w:val="008D1625"/>
    <w:rsid w:val="008D1D9F"/>
    <w:rsid w:val="008D210A"/>
    <w:rsid w:val="008E0A6E"/>
    <w:rsid w:val="008F10C1"/>
    <w:rsid w:val="008F1FBB"/>
    <w:rsid w:val="008F5A63"/>
    <w:rsid w:val="00904671"/>
    <w:rsid w:val="0090606F"/>
    <w:rsid w:val="00914AD7"/>
    <w:rsid w:val="0092170A"/>
    <w:rsid w:val="00922CF2"/>
    <w:rsid w:val="0092749F"/>
    <w:rsid w:val="009304D9"/>
    <w:rsid w:val="00931887"/>
    <w:rsid w:val="009335F4"/>
    <w:rsid w:val="00933EBF"/>
    <w:rsid w:val="00937448"/>
    <w:rsid w:val="009378B2"/>
    <w:rsid w:val="00942949"/>
    <w:rsid w:val="00947506"/>
    <w:rsid w:val="00947ADA"/>
    <w:rsid w:val="00951F84"/>
    <w:rsid w:val="00952043"/>
    <w:rsid w:val="00952566"/>
    <w:rsid w:val="00953135"/>
    <w:rsid w:val="00953E10"/>
    <w:rsid w:val="0096648E"/>
    <w:rsid w:val="009719A4"/>
    <w:rsid w:val="00973A9C"/>
    <w:rsid w:val="00980206"/>
    <w:rsid w:val="009825F9"/>
    <w:rsid w:val="009859FC"/>
    <w:rsid w:val="00985E9C"/>
    <w:rsid w:val="00985FB9"/>
    <w:rsid w:val="009923EF"/>
    <w:rsid w:val="00993727"/>
    <w:rsid w:val="009942DE"/>
    <w:rsid w:val="0099445B"/>
    <w:rsid w:val="009946B7"/>
    <w:rsid w:val="009A3153"/>
    <w:rsid w:val="009A3D7A"/>
    <w:rsid w:val="009A53A4"/>
    <w:rsid w:val="009B33AA"/>
    <w:rsid w:val="009C0902"/>
    <w:rsid w:val="009C588F"/>
    <w:rsid w:val="009C6034"/>
    <w:rsid w:val="009D2C16"/>
    <w:rsid w:val="009D30F8"/>
    <w:rsid w:val="009D464E"/>
    <w:rsid w:val="009D5A56"/>
    <w:rsid w:val="009D7B00"/>
    <w:rsid w:val="009D7B58"/>
    <w:rsid w:val="009D7F16"/>
    <w:rsid w:val="009E0640"/>
    <w:rsid w:val="009E46AF"/>
    <w:rsid w:val="009F0912"/>
    <w:rsid w:val="009F2AE4"/>
    <w:rsid w:val="009F389C"/>
    <w:rsid w:val="00A04F3A"/>
    <w:rsid w:val="00A06D22"/>
    <w:rsid w:val="00A0770F"/>
    <w:rsid w:val="00A1073E"/>
    <w:rsid w:val="00A1632C"/>
    <w:rsid w:val="00A21411"/>
    <w:rsid w:val="00A33D3F"/>
    <w:rsid w:val="00A34B39"/>
    <w:rsid w:val="00A34C3E"/>
    <w:rsid w:val="00A35744"/>
    <w:rsid w:val="00A40375"/>
    <w:rsid w:val="00A404E4"/>
    <w:rsid w:val="00A442C9"/>
    <w:rsid w:val="00A457D2"/>
    <w:rsid w:val="00A54F61"/>
    <w:rsid w:val="00A555BE"/>
    <w:rsid w:val="00A61551"/>
    <w:rsid w:val="00A61A92"/>
    <w:rsid w:val="00A61B2D"/>
    <w:rsid w:val="00A61F01"/>
    <w:rsid w:val="00A64348"/>
    <w:rsid w:val="00A64881"/>
    <w:rsid w:val="00A664CE"/>
    <w:rsid w:val="00A71A83"/>
    <w:rsid w:val="00A75174"/>
    <w:rsid w:val="00A75E6D"/>
    <w:rsid w:val="00A77920"/>
    <w:rsid w:val="00A823E4"/>
    <w:rsid w:val="00A83B0D"/>
    <w:rsid w:val="00A8403C"/>
    <w:rsid w:val="00A86F17"/>
    <w:rsid w:val="00A87C48"/>
    <w:rsid w:val="00A93BE6"/>
    <w:rsid w:val="00A949E1"/>
    <w:rsid w:val="00A97893"/>
    <w:rsid w:val="00AA0895"/>
    <w:rsid w:val="00AA1FC8"/>
    <w:rsid w:val="00AB3C86"/>
    <w:rsid w:val="00AB6D90"/>
    <w:rsid w:val="00AC2889"/>
    <w:rsid w:val="00AC6A3B"/>
    <w:rsid w:val="00AE0052"/>
    <w:rsid w:val="00AF0EC0"/>
    <w:rsid w:val="00AF460B"/>
    <w:rsid w:val="00AF58C1"/>
    <w:rsid w:val="00AF64FC"/>
    <w:rsid w:val="00AF7877"/>
    <w:rsid w:val="00B01276"/>
    <w:rsid w:val="00B02FD1"/>
    <w:rsid w:val="00B03779"/>
    <w:rsid w:val="00B12225"/>
    <w:rsid w:val="00B13C4C"/>
    <w:rsid w:val="00B174B5"/>
    <w:rsid w:val="00B22DB2"/>
    <w:rsid w:val="00B25A1D"/>
    <w:rsid w:val="00B3021A"/>
    <w:rsid w:val="00B3192A"/>
    <w:rsid w:val="00B32DC7"/>
    <w:rsid w:val="00B330E6"/>
    <w:rsid w:val="00B34432"/>
    <w:rsid w:val="00B34498"/>
    <w:rsid w:val="00B37A7E"/>
    <w:rsid w:val="00B41AB2"/>
    <w:rsid w:val="00B439DD"/>
    <w:rsid w:val="00B43D0E"/>
    <w:rsid w:val="00B45B7E"/>
    <w:rsid w:val="00B51272"/>
    <w:rsid w:val="00B51784"/>
    <w:rsid w:val="00B51F4D"/>
    <w:rsid w:val="00B55583"/>
    <w:rsid w:val="00B55D58"/>
    <w:rsid w:val="00B6349C"/>
    <w:rsid w:val="00B644BD"/>
    <w:rsid w:val="00B725F2"/>
    <w:rsid w:val="00B74F9E"/>
    <w:rsid w:val="00B80627"/>
    <w:rsid w:val="00B820D4"/>
    <w:rsid w:val="00B828CB"/>
    <w:rsid w:val="00B836EA"/>
    <w:rsid w:val="00B86196"/>
    <w:rsid w:val="00B905B7"/>
    <w:rsid w:val="00B92449"/>
    <w:rsid w:val="00B948CF"/>
    <w:rsid w:val="00B94BE3"/>
    <w:rsid w:val="00B95EBF"/>
    <w:rsid w:val="00B97547"/>
    <w:rsid w:val="00BA0EA1"/>
    <w:rsid w:val="00BA113F"/>
    <w:rsid w:val="00BA296B"/>
    <w:rsid w:val="00BA2CF8"/>
    <w:rsid w:val="00BA4F73"/>
    <w:rsid w:val="00BA66AC"/>
    <w:rsid w:val="00BB038F"/>
    <w:rsid w:val="00BB0B7C"/>
    <w:rsid w:val="00BB1CD1"/>
    <w:rsid w:val="00BB2AC2"/>
    <w:rsid w:val="00BB66D2"/>
    <w:rsid w:val="00BC0AC2"/>
    <w:rsid w:val="00BC1FAE"/>
    <w:rsid w:val="00BC73EE"/>
    <w:rsid w:val="00BD0481"/>
    <w:rsid w:val="00BD4CBF"/>
    <w:rsid w:val="00BD53D7"/>
    <w:rsid w:val="00BE3FA4"/>
    <w:rsid w:val="00BE423A"/>
    <w:rsid w:val="00BE4CC4"/>
    <w:rsid w:val="00BE586E"/>
    <w:rsid w:val="00BF2696"/>
    <w:rsid w:val="00BF408A"/>
    <w:rsid w:val="00BF4DE2"/>
    <w:rsid w:val="00BF6BF0"/>
    <w:rsid w:val="00C0001A"/>
    <w:rsid w:val="00C05BED"/>
    <w:rsid w:val="00C1053F"/>
    <w:rsid w:val="00C11FDA"/>
    <w:rsid w:val="00C138DA"/>
    <w:rsid w:val="00C14A13"/>
    <w:rsid w:val="00C219D2"/>
    <w:rsid w:val="00C22AEC"/>
    <w:rsid w:val="00C233D2"/>
    <w:rsid w:val="00C24586"/>
    <w:rsid w:val="00C26767"/>
    <w:rsid w:val="00C27C55"/>
    <w:rsid w:val="00C365B9"/>
    <w:rsid w:val="00C36782"/>
    <w:rsid w:val="00C37E4A"/>
    <w:rsid w:val="00C407E7"/>
    <w:rsid w:val="00C45BC9"/>
    <w:rsid w:val="00C4708A"/>
    <w:rsid w:val="00C47D4C"/>
    <w:rsid w:val="00C50871"/>
    <w:rsid w:val="00C51ADA"/>
    <w:rsid w:val="00C53A0E"/>
    <w:rsid w:val="00C62297"/>
    <w:rsid w:val="00C81B96"/>
    <w:rsid w:val="00C831B6"/>
    <w:rsid w:val="00C93134"/>
    <w:rsid w:val="00C94288"/>
    <w:rsid w:val="00C95DDF"/>
    <w:rsid w:val="00CA14CA"/>
    <w:rsid w:val="00CB064B"/>
    <w:rsid w:val="00CB5983"/>
    <w:rsid w:val="00CB76AF"/>
    <w:rsid w:val="00CB7796"/>
    <w:rsid w:val="00CB791D"/>
    <w:rsid w:val="00CC1036"/>
    <w:rsid w:val="00CC1198"/>
    <w:rsid w:val="00CC1332"/>
    <w:rsid w:val="00CC3A1C"/>
    <w:rsid w:val="00CC7749"/>
    <w:rsid w:val="00CD02AA"/>
    <w:rsid w:val="00CD3177"/>
    <w:rsid w:val="00CD6FB4"/>
    <w:rsid w:val="00CE3BA6"/>
    <w:rsid w:val="00CE607D"/>
    <w:rsid w:val="00CE61A8"/>
    <w:rsid w:val="00CE62E9"/>
    <w:rsid w:val="00CE758E"/>
    <w:rsid w:val="00CE7818"/>
    <w:rsid w:val="00CF2F8B"/>
    <w:rsid w:val="00CF78E0"/>
    <w:rsid w:val="00D020EE"/>
    <w:rsid w:val="00D0220E"/>
    <w:rsid w:val="00D03E02"/>
    <w:rsid w:val="00D17AA3"/>
    <w:rsid w:val="00D2611B"/>
    <w:rsid w:val="00D2700F"/>
    <w:rsid w:val="00D3764F"/>
    <w:rsid w:val="00D4380C"/>
    <w:rsid w:val="00D513F5"/>
    <w:rsid w:val="00D52B9F"/>
    <w:rsid w:val="00D564DE"/>
    <w:rsid w:val="00D56DF8"/>
    <w:rsid w:val="00D6529A"/>
    <w:rsid w:val="00D677C5"/>
    <w:rsid w:val="00D678C3"/>
    <w:rsid w:val="00D67DCB"/>
    <w:rsid w:val="00D71606"/>
    <w:rsid w:val="00D74791"/>
    <w:rsid w:val="00D7748B"/>
    <w:rsid w:val="00D77BBD"/>
    <w:rsid w:val="00D806A4"/>
    <w:rsid w:val="00D8281F"/>
    <w:rsid w:val="00D93112"/>
    <w:rsid w:val="00D938F7"/>
    <w:rsid w:val="00D94046"/>
    <w:rsid w:val="00D95128"/>
    <w:rsid w:val="00D96C78"/>
    <w:rsid w:val="00DA684E"/>
    <w:rsid w:val="00DB00A6"/>
    <w:rsid w:val="00DB0E0E"/>
    <w:rsid w:val="00DB481A"/>
    <w:rsid w:val="00DB52CC"/>
    <w:rsid w:val="00DC4C2E"/>
    <w:rsid w:val="00DC6455"/>
    <w:rsid w:val="00DC7C30"/>
    <w:rsid w:val="00DD105E"/>
    <w:rsid w:val="00DD2DB3"/>
    <w:rsid w:val="00DD3921"/>
    <w:rsid w:val="00DD72B4"/>
    <w:rsid w:val="00DE15B6"/>
    <w:rsid w:val="00DE278D"/>
    <w:rsid w:val="00DE2C7A"/>
    <w:rsid w:val="00DE3B7B"/>
    <w:rsid w:val="00DF3DBA"/>
    <w:rsid w:val="00DF409F"/>
    <w:rsid w:val="00E01031"/>
    <w:rsid w:val="00E03A2C"/>
    <w:rsid w:val="00E0442F"/>
    <w:rsid w:val="00E07DDC"/>
    <w:rsid w:val="00E1300D"/>
    <w:rsid w:val="00E14B25"/>
    <w:rsid w:val="00E20082"/>
    <w:rsid w:val="00E20835"/>
    <w:rsid w:val="00E2301D"/>
    <w:rsid w:val="00E248F5"/>
    <w:rsid w:val="00E277FE"/>
    <w:rsid w:val="00E3058E"/>
    <w:rsid w:val="00E31166"/>
    <w:rsid w:val="00E34565"/>
    <w:rsid w:val="00E34977"/>
    <w:rsid w:val="00E36731"/>
    <w:rsid w:val="00E36823"/>
    <w:rsid w:val="00E3690F"/>
    <w:rsid w:val="00E371F3"/>
    <w:rsid w:val="00E4159F"/>
    <w:rsid w:val="00E44FC8"/>
    <w:rsid w:val="00E50D10"/>
    <w:rsid w:val="00E52193"/>
    <w:rsid w:val="00E542B9"/>
    <w:rsid w:val="00E5469C"/>
    <w:rsid w:val="00E57848"/>
    <w:rsid w:val="00E60243"/>
    <w:rsid w:val="00E610B2"/>
    <w:rsid w:val="00E61ABE"/>
    <w:rsid w:val="00E62068"/>
    <w:rsid w:val="00E63CB6"/>
    <w:rsid w:val="00E65456"/>
    <w:rsid w:val="00E66D18"/>
    <w:rsid w:val="00E6726E"/>
    <w:rsid w:val="00E71484"/>
    <w:rsid w:val="00E71E92"/>
    <w:rsid w:val="00E734D7"/>
    <w:rsid w:val="00E75BFC"/>
    <w:rsid w:val="00E91DC5"/>
    <w:rsid w:val="00E93DA4"/>
    <w:rsid w:val="00E9643C"/>
    <w:rsid w:val="00E96A18"/>
    <w:rsid w:val="00E97A00"/>
    <w:rsid w:val="00E97DFE"/>
    <w:rsid w:val="00EA0FD3"/>
    <w:rsid w:val="00EA5DF8"/>
    <w:rsid w:val="00EA6173"/>
    <w:rsid w:val="00EB0316"/>
    <w:rsid w:val="00EB05D7"/>
    <w:rsid w:val="00EB1692"/>
    <w:rsid w:val="00EB2226"/>
    <w:rsid w:val="00EB6505"/>
    <w:rsid w:val="00EC2863"/>
    <w:rsid w:val="00EC7494"/>
    <w:rsid w:val="00EC77EC"/>
    <w:rsid w:val="00ED0478"/>
    <w:rsid w:val="00ED2278"/>
    <w:rsid w:val="00ED2E54"/>
    <w:rsid w:val="00ED3B0C"/>
    <w:rsid w:val="00ED67FA"/>
    <w:rsid w:val="00ED6A63"/>
    <w:rsid w:val="00ED796D"/>
    <w:rsid w:val="00EE2E37"/>
    <w:rsid w:val="00EE5440"/>
    <w:rsid w:val="00EE558A"/>
    <w:rsid w:val="00EE565D"/>
    <w:rsid w:val="00EE5F3B"/>
    <w:rsid w:val="00EE6828"/>
    <w:rsid w:val="00EE7835"/>
    <w:rsid w:val="00EF0585"/>
    <w:rsid w:val="00EF0678"/>
    <w:rsid w:val="00EF1E3E"/>
    <w:rsid w:val="00EF5C12"/>
    <w:rsid w:val="00EF7531"/>
    <w:rsid w:val="00F1004E"/>
    <w:rsid w:val="00F119AB"/>
    <w:rsid w:val="00F13997"/>
    <w:rsid w:val="00F14906"/>
    <w:rsid w:val="00F14D0D"/>
    <w:rsid w:val="00F232F3"/>
    <w:rsid w:val="00F2658E"/>
    <w:rsid w:val="00F30304"/>
    <w:rsid w:val="00F31093"/>
    <w:rsid w:val="00F3448B"/>
    <w:rsid w:val="00F34B4B"/>
    <w:rsid w:val="00F36CE3"/>
    <w:rsid w:val="00F4182F"/>
    <w:rsid w:val="00F43736"/>
    <w:rsid w:val="00F47636"/>
    <w:rsid w:val="00F4773F"/>
    <w:rsid w:val="00F51D6B"/>
    <w:rsid w:val="00F523BE"/>
    <w:rsid w:val="00F54CDB"/>
    <w:rsid w:val="00F60674"/>
    <w:rsid w:val="00F60B5B"/>
    <w:rsid w:val="00F62C0A"/>
    <w:rsid w:val="00F66AB3"/>
    <w:rsid w:val="00F72732"/>
    <w:rsid w:val="00F735D6"/>
    <w:rsid w:val="00F74ABB"/>
    <w:rsid w:val="00F75633"/>
    <w:rsid w:val="00F7748B"/>
    <w:rsid w:val="00F8322B"/>
    <w:rsid w:val="00F90874"/>
    <w:rsid w:val="00F925B5"/>
    <w:rsid w:val="00F93D6F"/>
    <w:rsid w:val="00F95C74"/>
    <w:rsid w:val="00F96BBA"/>
    <w:rsid w:val="00F96FAD"/>
    <w:rsid w:val="00FA2F5A"/>
    <w:rsid w:val="00FA397A"/>
    <w:rsid w:val="00FA431E"/>
    <w:rsid w:val="00FA4E2B"/>
    <w:rsid w:val="00FA606C"/>
    <w:rsid w:val="00FA7483"/>
    <w:rsid w:val="00FC084E"/>
    <w:rsid w:val="00FC65B9"/>
    <w:rsid w:val="00FD0416"/>
    <w:rsid w:val="00FD1C19"/>
    <w:rsid w:val="00FD2DF0"/>
    <w:rsid w:val="00FD4F3E"/>
    <w:rsid w:val="00FE2A51"/>
    <w:rsid w:val="00FE37F5"/>
    <w:rsid w:val="00FE3D91"/>
    <w:rsid w:val="00FE6D39"/>
    <w:rsid w:val="00FE6E97"/>
    <w:rsid w:val="00FF0CF5"/>
    <w:rsid w:val="00FF1073"/>
    <w:rsid w:val="00FF2D31"/>
    <w:rsid w:val="00FF3915"/>
    <w:rsid w:val="00FF3B59"/>
    <w:rsid w:val="00FF6131"/>
    <w:rsid w:val="015004D9"/>
    <w:rsid w:val="01AA8331"/>
    <w:rsid w:val="01D6D7DB"/>
    <w:rsid w:val="02A48A98"/>
    <w:rsid w:val="03EBAEAF"/>
    <w:rsid w:val="041FA26A"/>
    <w:rsid w:val="04405AF9"/>
    <w:rsid w:val="04C8B0B1"/>
    <w:rsid w:val="06411DA2"/>
    <w:rsid w:val="079AD7F9"/>
    <w:rsid w:val="081EF7E9"/>
    <w:rsid w:val="08FFAAAA"/>
    <w:rsid w:val="09162C2B"/>
    <w:rsid w:val="09A40F5A"/>
    <w:rsid w:val="09AC821F"/>
    <w:rsid w:val="09D04064"/>
    <w:rsid w:val="0A621C1E"/>
    <w:rsid w:val="0B522780"/>
    <w:rsid w:val="0C08CEC6"/>
    <w:rsid w:val="0C99EEF8"/>
    <w:rsid w:val="0D450194"/>
    <w:rsid w:val="0E5FDBCB"/>
    <w:rsid w:val="0F2915C6"/>
    <w:rsid w:val="0FF57A96"/>
    <w:rsid w:val="11AF213F"/>
    <w:rsid w:val="135180F9"/>
    <w:rsid w:val="138E8787"/>
    <w:rsid w:val="143D4D2D"/>
    <w:rsid w:val="15430DD6"/>
    <w:rsid w:val="17E39C7D"/>
    <w:rsid w:val="1838030B"/>
    <w:rsid w:val="188F6C94"/>
    <w:rsid w:val="18D94055"/>
    <w:rsid w:val="1A8744C0"/>
    <w:rsid w:val="1B6BD9A9"/>
    <w:rsid w:val="1C4D9F26"/>
    <w:rsid w:val="1CBFD127"/>
    <w:rsid w:val="1E01F84C"/>
    <w:rsid w:val="1E1CC8DE"/>
    <w:rsid w:val="1E2CE801"/>
    <w:rsid w:val="1E401239"/>
    <w:rsid w:val="1E5218E4"/>
    <w:rsid w:val="1F7AC1B3"/>
    <w:rsid w:val="21EFF941"/>
    <w:rsid w:val="2203B033"/>
    <w:rsid w:val="2269B521"/>
    <w:rsid w:val="22710013"/>
    <w:rsid w:val="2444B1B9"/>
    <w:rsid w:val="254C0D63"/>
    <w:rsid w:val="25DDA455"/>
    <w:rsid w:val="25E0021D"/>
    <w:rsid w:val="2644C789"/>
    <w:rsid w:val="26535D5B"/>
    <w:rsid w:val="28C24199"/>
    <w:rsid w:val="2944CE08"/>
    <w:rsid w:val="29D6640F"/>
    <w:rsid w:val="2C46C1E5"/>
    <w:rsid w:val="2C5A68E1"/>
    <w:rsid w:val="2D74E5A2"/>
    <w:rsid w:val="2E4E5686"/>
    <w:rsid w:val="2F3E701B"/>
    <w:rsid w:val="2F7E62A7"/>
    <w:rsid w:val="3028A494"/>
    <w:rsid w:val="30BD0810"/>
    <w:rsid w:val="311A3308"/>
    <w:rsid w:val="32ED4F47"/>
    <w:rsid w:val="33DCCC05"/>
    <w:rsid w:val="3451D3CA"/>
    <w:rsid w:val="351655FA"/>
    <w:rsid w:val="35DE514F"/>
    <w:rsid w:val="35EDA42B"/>
    <w:rsid w:val="37BF28E2"/>
    <w:rsid w:val="399A799B"/>
    <w:rsid w:val="3A2C108D"/>
    <w:rsid w:val="3B663E99"/>
    <w:rsid w:val="3C9B50D9"/>
    <w:rsid w:val="3F6EFC4D"/>
    <w:rsid w:val="3FA47587"/>
    <w:rsid w:val="4125895B"/>
    <w:rsid w:val="414F53EF"/>
    <w:rsid w:val="417496BC"/>
    <w:rsid w:val="4181B9FA"/>
    <w:rsid w:val="41FC8DB3"/>
    <w:rsid w:val="444A590F"/>
    <w:rsid w:val="449B1FC8"/>
    <w:rsid w:val="44EDD5C4"/>
    <w:rsid w:val="45218BA8"/>
    <w:rsid w:val="4735525C"/>
    <w:rsid w:val="47DD5464"/>
    <w:rsid w:val="4A128024"/>
    <w:rsid w:val="4B0201A5"/>
    <w:rsid w:val="4B0FE336"/>
    <w:rsid w:val="4B92613B"/>
    <w:rsid w:val="4DAF32B7"/>
    <w:rsid w:val="4EE3BECA"/>
    <w:rsid w:val="506BF369"/>
    <w:rsid w:val="50A3CC6E"/>
    <w:rsid w:val="51979017"/>
    <w:rsid w:val="530A6960"/>
    <w:rsid w:val="537A4FE8"/>
    <w:rsid w:val="54BFBF0C"/>
    <w:rsid w:val="54CA1BC8"/>
    <w:rsid w:val="55027FEB"/>
    <w:rsid w:val="57E7A4C1"/>
    <w:rsid w:val="58CCCBC9"/>
    <w:rsid w:val="594EA1F3"/>
    <w:rsid w:val="5A9FBDDB"/>
    <w:rsid w:val="5AF54C96"/>
    <w:rsid w:val="5BCFE4FE"/>
    <w:rsid w:val="5D528D02"/>
    <w:rsid w:val="5EEE5D63"/>
    <w:rsid w:val="5F6F0B0D"/>
    <w:rsid w:val="5F8295AC"/>
    <w:rsid w:val="60954278"/>
    <w:rsid w:val="6095C408"/>
    <w:rsid w:val="61A47F27"/>
    <w:rsid w:val="6220145C"/>
    <w:rsid w:val="62D7401D"/>
    <w:rsid w:val="6435775E"/>
    <w:rsid w:val="65A13D24"/>
    <w:rsid w:val="65CCF211"/>
    <w:rsid w:val="65EF9F9B"/>
    <w:rsid w:val="663BF374"/>
    <w:rsid w:val="664F134F"/>
    <w:rsid w:val="669FEDB7"/>
    <w:rsid w:val="68C7A97F"/>
    <w:rsid w:val="68ED8DF2"/>
    <w:rsid w:val="6944742F"/>
    <w:rsid w:val="6BC95D42"/>
    <w:rsid w:val="6C57B133"/>
    <w:rsid w:val="6CA289D8"/>
    <w:rsid w:val="6DA0D646"/>
    <w:rsid w:val="6DDDD3B6"/>
    <w:rsid w:val="6E88DE26"/>
    <w:rsid w:val="6F240457"/>
    <w:rsid w:val="704E4266"/>
    <w:rsid w:val="7156BEC2"/>
    <w:rsid w:val="71F80B21"/>
    <w:rsid w:val="735F3144"/>
    <w:rsid w:val="73CFDE0F"/>
    <w:rsid w:val="74AAA45B"/>
    <w:rsid w:val="757BB037"/>
    <w:rsid w:val="7602E44C"/>
    <w:rsid w:val="77327F6B"/>
    <w:rsid w:val="77D13C0C"/>
    <w:rsid w:val="7964A0F4"/>
    <w:rsid w:val="798C21FD"/>
    <w:rsid w:val="7A047770"/>
    <w:rsid w:val="7A6E900F"/>
    <w:rsid w:val="7B21CE6A"/>
    <w:rsid w:val="7B27F25E"/>
    <w:rsid w:val="7B2DDF3D"/>
    <w:rsid w:val="7C0E85E4"/>
    <w:rsid w:val="7DC1F871"/>
    <w:rsid w:val="7E4DC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,"/>
  <w14:docId w14:val="6EAA70C3"/>
  <w15:docId w15:val="{BAF76975-F47E-46DA-BDB8-739850A3B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CR" w:eastAsia="es-CR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Pr>
      <w:rFonts w:ascii="Verdana" w:hAnsi="Verdana" w:cs="Verdana"/>
      <w:sz w:val="16"/>
      <w:szCs w:val="16"/>
      <w:lang w:val="en-GB" w:eastAsia="en-US" w:bidi="ne-IN"/>
    </w:rPr>
  </w:style>
  <w:style w:type="paragraph" w:styleId="Heading1">
    <w:name w:val="heading 1"/>
    <w:basedOn w:val="Normal"/>
    <w:next w:val="Normal"/>
    <w:qFormat/>
    <w:pPr>
      <w:jc w:val="center"/>
      <w:outlineLvl w:val="0"/>
    </w:pPr>
    <w:rPr>
      <w:rFonts w:cs="Times New Roman"/>
      <w:b/>
      <w:caps/>
      <w:sz w:val="28"/>
      <w:szCs w:val="28"/>
    </w:rPr>
  </w:style>
  <w:style w:type="paragraph" w:styleId="Heading2">
    <w:name w:val="heading 2"/>
    <w:basedOn w:val="Normal"/>
    <w:next w:val="Normal"/>
    <w:qFormat/>
    <w:pPr>
      <w:jc w:val="center"/>
      <w:outlineLvl w:val="1"/>
    </w:pPr>
    <w:rPr>
      <w:rFonts w:cs="Times New Roman"/>
      <w:b/>
    </w:rPr>
  </w:style>
  <w:style w:type="paragraph" w:styleId="Heading3">
    <w:name w:val="heading 3"/>
    <w:basedOn w:val="Normal"/>
    <w:next w:val="Normal"/>
    <w:qFormat/>
    <w:pPr>
      <w:outlineLvl w:val="2"/>
    </w:pPr>
    <w:rPr>
      <w:rFonts w:cs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Pr>
      <w:rFonts w:ascii="Tahoma" w:hAnsi="Tahoma" w:cs="Times New Roman"/>
    </w:rPr>
  </w:style>
  <w:style w:type="paragraph" w:customStyle="1" w:styleId="Ttulodecolumna">
    <w:name w:val="Título de columna"/>
    <w:basedOn w:val="Heading2"/>
    <w:rPr>
      <w:rFonts w:cs="Verdana"/>
      <w:bCs/>
      <w:sz w:val="15"/>
      <w:szCs w:val="15"/>
      <w:lang w:val="en-US" w:bidi="en-US"/>
    </w:rPr>
  </w:style>
  <w:style w:type="paragraph" w:customStyle="1" w:styleId="Instrucciones">
    <w:name w:val="Instrucciones"/>
    <w:basedOn w:val="Normal"/>
    <w:pPr>
      <w:jc w:val="center"/>
    </w:pPr>
    <w:rPr>
      <w:lang w:val="en-US" w:bidi="en-US"/>
    </w:rPr>
  </w:style>
  <w:style w:type="paragraph" w:customStyle="1" w:styleId="Nmeros">
    <w:name w:val="Números"/>
    <w:basedOn w:val="Normal"/>
    <w:pPr>
      <w:jc w:val="center"/>
    </w:pPr>
    <w:rPr>
      <w:lang w:val="en-US" w:bidi="en-US"/>
    </w:rPr>
  </w:style>
  <w:style w:type="character" w:styleId="CommentReference">
    <w:name w:val="annotation reference"/>
    <w:semiHidden/>
    <w:rPr>
      <w:sz w:val="16"/>
    </w:rPr>
  </w:style>
  <w:style w:type="table" w:customStyle="1" w:styleId="Tablanormal1">
    <w:name w:val="Tabla normal1"/>
    <w:semiHidden/>
    <w:rPr>
      <w:lang w:val="en-US" w:eastAsia="en-US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B330E6"/>
    <w:pPr>
      <w:tabs>
        <w:tab w:val="center" w:pos="4419"/>
        <w:tab w:val="right" w:pos="8838"/>
      </w:tabs>
    </w:pPr>
    <w:rPr>
      <w:szCs w:val="14"/>
    </w:rPr>
  </w:style>
  <w:style w:type="character" w:customStyle="1" w:styleId="HeaderChar">
    <w:name w:val="Header Char"/>
    <w:link w:val="Header"/>
    <w:rsid w:val="00B330E6"/>
    <w:rPr>
      <w:rFonts w:ascii="Verdana" w:hAnsi="Verdana" w:cs="Verdana"/>
      <w:sz w:val="16"/>
      <w:szCs w:val="14"/>
      <w:lang w:val="en-GB" w:bidi="ne-IN"/>
    </w:rPr>
  </w:style>
  <w:style w:type="paragraph" w:styleId="Footer">
    <w:name w:val="footer"/>
    <w:basedOn w:val="Normal"/>
    <w:link w:val="FooterChar"/>
    <w:uiPriority w:val="99"/>
    <w:unhideWhenUsed/>
    <w:rsid w:val="00B330E6"/>
    <w:pPr>
      <w:tabs>
        <w:tab w:val="center" w:pos="4419"/>
        <w:tab w:val="right" w:pos="8838"/>
      </w:tabs>
    </w:pPr>
    <w:rPr>
      <w:szCs w:val="14"/>
    </w:rPr>
  </w:style>
  <w:style w:type="character" w:customStyle="1" w:styleId="FooterChar">
    <w:name w:val="Footer Char"/>
    <w:link w:val="Footer"/>
    <w:uiPriority w:val="99"/>
    <w:rsid w:val="00B330E6"/>
    <w:rPr>
      <w:rFonts w:ascii="Verdana" w:hAnsi="Verdana" w:cs="Verdana"/>
      <w:sz w:val="16"/>
      <w:szCs w:val="14"/>
      <w:lang w:val="en-GB" w:bidi="ne-IN"/>
    </w:rPr>
  </w:style>
  <w:style w:type="character" w:styleId="Hyperlink">
    <w:name w:val="Hyperlink"/>
    <w:unhideWhenUsed/>
    <w:rsid w:val="006058C1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6058C1"/>
    <w:rPr>
      <w:color w:val="605E5C"/>
      <w:shd w:val="clear" w:color="auto" w:fill="E1DFDD"/>
    </w:rPr>
  </w:style>
  <w:style w:type="character" w:customStyle="1" w:styleId="normaltextrun">
    <w:name w:val="normaltextrun"/>
    <w:rsid w:val="003E160D"/>
  </w:style>
  <w:style w:type="paragraph" w:styleId="CommentText">
    <w:name w:val="annotation text"/>
    <w:basedOn w:val="Normal"/>
    <w:link w:val="CommentTextChar"/>
    <w:semiHidden/>
    <w:unhideWhenUsed/>
    <w:rsid w:val="00CC3A1C"/>
    <w:rPr>
      <w:sz w:val="20"/>
      <w:szCs w:val="18"/>
    </w:rPr>
  </w:style>
  <w:style w:type="character" w:customStyle="1" w:styleId="CommentTextChar">
    <w:name w:val="Comment Text Char"/>
    <w:basedOn w:val="DefaultParagraphFont"/>
    <w:link w:val="CommentText"/>
    <w:semiHidden/>
    <w:rsid w:val="00CC3A1C"/>
    <w:rPr>
      <w:rFonts w:ascii="Verdana" w:hAnsi="Verdana" w:cs="Verdana"/>
      <w:szCs w:val="18"/>
      <w:lang w:val="en-GB" w:eastAsia="en-US" w:bidi="ne-IN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CC3A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CC3A1C"/>
    <w:rPr>
      <w:rFonts w:ascii="Verdana" w:hAnsi="Verdana" w:cs="Verdana"/>
      <w:b/>
      <w:bCs/>
      <w:szCs w:val="18"/>
      <w:lang w:val="en-GB" w:eastAsia="en-US" w:bidi="ne-IN"/>
    </w:rPr>
  </w:style>
  <w:style w:type="paragraph" w:styleId="ListParagraph">
    <w:name w:val="List Paragraph"/>
    <w:basedOn w:val="Normal"/>
    <w:uiPriority w:val="34"/>
    <w:qFormat/>
    <w:rsid w:val="00EE6828"/>
    <w:pPr>
      <w:ind w:left="720"/>
      <w:contextualSpacing/>
    </w:pPr>
    <w:rPr>
      <w:szCs w:val="14"/>
    </w:rPr>
  </w:style>
  <w:style w:type="paragraph" w:styleId="FootnoteText">
    <w:name w:val="footnote text"/>
    <w:basedOn w:val="Normal"/>
    <w:link w:val="FootnoteTextChar"/>
    <w:semiHidden/>
    <w:unhideWhenUsed/>
    <w:rsid w:val="002A0A3F"/>
    <w:rPr>
      <w:sz w:val="20"/>
      <w:szCs w:val="18"/>
    </w:rPr>
  </w:style>
  <w:style w:type="character" w:customStyle="1" w:styleId="FootnoteTextChar">
    <w:name w:val="Footnote Text Char"/>
    <w:basedOn w:val="DefaultParagraphFont"/>
    <w:link w:val="FootnoteText"/>
    <w:semiHidden/>
    <w:rsid w:val="002A0A3F"/>
    <w:rPr>
      <w:rFonts w:ascii="Verdana" w:hAnsi="Verdana" w:cs="Verdana"/>
      <w:szCs w:val="18"/>
      <w:lang w:val="en-GB" w:eastAsia="en-US" w:bidi="ne-IN"/>
    </w:rPr>
  </w:style>
  <w:style w:type="character" w:styleId="FootnoteReference">
    <w:name w:val="footnote reference"/>
    <w:basedOn w:val="DefaultParagraphFont"/>
    <w:semiHidden/>
    <w:unhideWhenUsed/>
    <w:rsid w:val="002A0A3F"/>
    <w:rPr>
      <w:vertAlign w:val="superscript"/>
    </w:rPr>
  </w:style>
  <w:style w:type="paragraph" w:styleId="Revision">
    <w:name w:val="Revision"/>
    <w:hidden/>
    <w:uiPriority w:val="99"/>
    <w:semiHidden/>
    <w:rsid w:val="005F4986"/>
    <w:rPr>
      <w:rFonts w:ascii="Verdana" w:hAnsi="Verdana" w:cs="Verdana"/>
      <w:sz w:val="16"/>
      <w:szCs w:val="14"/>
      <w:lang w:val="en-GB" w:eastAsia="en-US" w:bidi="ne-IN"/>
    </w:rPr>
  </w:style>
  <w:style w:type="character" w:styleId="PlaceholderText">
    <w:name w:val="Placeholder Text"/>
    <w:basedOn w:val="DefaultParagraphFont"/>
    <w:uiPriority w:val="99"/>
    <w:semiHidden/>
    <w:rsid w:val="007C6288"/>
    <w:rPr>
      <w:color w:val="808080"/>
    </w:rPr>
  </w:style>
  <w:style w:type="character" w:customStyle="1" w:styleId="ConcursodeIdeas">
    <w:name w:val="Concurso de Ideas"/>
    <w:basedOn w:val="DefaultParagraphFont"/>
    <w:uiPriority w:val="1"/>
    <w:rsid w:val="007C6288"/>
    <w:rPr>
      <w:rFonts w:ascii="Verdana" w:hAnsi="Verdana"/>
      <w:sz w:val="16"/>
    </w:rPr>
  </w:style>
  <w:style w:type="table" w:styleId="TableGrid">
    <w:name w:val="Table Grid"/>
    <w:basedOn w:val="TableNormal"/>
    <w:rsid w:val="005A71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1">
    <w:name w:val="Style1"/>
    <w:basedOn w:val="DefaultParagraphFont"/>
    <w:uiPriority w:val="1"/>
    <w:rsid w:val="00344C1B"/>
    <w:rPr>
      <w:color w:val="auto"/>
    </w:rPr>
  </w:style>
  <w:style w:type="character" w:customStyle="1" w:styleId="Style2">
    <w:name w:val="Style2"/>
    <w:basedOn w:val="DefaultParagraphFont"/>
    <w:uiPriority w:val="1"/>
    <w:rsid w:val="00344C1B"/>
  </w:style>
  <w:style w:type="character" w:customStyle="1" w:styleId="Style3">
    <w:name w:val="Style3"/>
    <w:basedOn w:val="DefaultParagraphFont"/>
    <w:uiPriority w:val="1"/>
    <w:rsid w:val="00344C1B"/>
    <w:rPr>
      <w:color w:val="auto"/>
    </w:rPr>
  </w:style>
  <w:style w:type="character" w:customStyle="1" w:styleId="Style4">
    <w:name w:val="Style4"/>
    <w:basedOn w:val="DefaultParagraphFont"/>
    <w:uiPriority w:val="1"/>
    <w:rsid w:val="00344C1B"/>
    <w:rPr>
      <w:color w:val="000000" w:themeColor="text1"/>
    </w:rPr>
  </w:style>
  <w:style w:type="character" w:customStyle="1" w:styleId="Style5">
    <w:name w:val="Style5"/>
    <w:basedOn w:val="DefaultParagraphFont"/>
    <w:uiPriority w:val="1"/>
    <w:rsid w:val="00344C1B"/>
    <w:rPr>
      <w:rFonts w:asciiTheme="minorHAnsi" w:hAnsiTheme="minorHAnsi"/>
      <w:color w:val="auto"/>
      <w:sz w:val="22"/>
    </w:rPr>
  </w:style>
  <w:style w:type="character" w:customStyle="1" w:styleId="Style6">
    <w:name w:val="Style6"/>
    <w:basedOn w:val="DefaultParagraphFont"/>
    <w:uiPriority w:val="1"/>
    <w:rsid w:val="00344C1B"/>
    <w:rPr>
      <w:rFonts w:asciiTheme="minorHAnsi" w:hAnsiTheme="minorHAnsi"/>
      <w:b/>
      <w:color w:val="000000" w:themeColor="text1"/>
      <w:sz w:val="20"/>
    </w:rPr>
  </w:style>
  <w:style w:type="character" w:customStyle="1" w:styleId="Style7">
    <w:name w:val="Style7"/>
    <w:basedOn w:val="DefaultParagraphFont"/>
    <w:uiPriority w:val="1"/>
    <w:rsid w:val="00F8322B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720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giz.de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recuperacion.verde@giz.de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://www.ideasrecuperacionverde.com/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recuperacion.verde@giz.de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noches\AppData\Roaming\Microsoft\Templates\Encuesta%20de%20prioridad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B398613BC10442881BE475A4818C3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1FED15-CF1E-4D77-B18C-3159D5EF53B0}"/>
      </w:docPartPr>
      <w:docPartBody>
        <w:p w:rsidR="005866D6" w:rsidRDefault="00973373" w:rsidP="00973373">
          <w:pPr>
            <w:pStyle w:val="7B398613BC10442881BE475A4818C37D6"/>
          </w:pPr>
          <w:r w:rsidRPr="00DE278D">
            <w:rPr>
              <w:rStyle w:val="PlaceholderText"/>
              <w:rFonts w:asciiTheme="minorHAnsi" w:hAnsiTheme="minorHAnsi" w:cstheme="minorHAnsi"/>
              <w:sz w:val="20"/>
              <w:szCs w:val="20"/>
              <w:lang w:val="es-419"/>
            </w:rPr>
            <w:t>Insertar nombre de la empresa o red</w:t>
          </w:r>
        </w:p>
      </w:docPartBody>
    </w:docPart>
    <w:docPart>
      <w:docPartPr>
        <w:name w:val="0BE2849994F443E3A88CF266ABED5B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E0F6A2-54CC-4A6C-A9E8-27C853BFFFC1}"/>
      </w:docPartPr>
      <w:docPartBody>
        <w:p w:rsidR="005866D6" w:rsidRDefault="00973373" w:rsidP="00973373">
          <w:pPr>
            <w:pStyle w:val="0BE2849994F443E3A88CF266ABED5B356"/>
          </w:pPr>
          <w:r w:rsidRPr="00DE278D">
            <w:rPr>
              <w:rFonts w:asciiTheme="minorHAnsi" w:hAnsiTheme="minorHAnsi" w:cstheme="minorHAnsi"/>
              <w:color w:val="808080" w:themeColor="background1" w:themeShade="80"/>
              <w:sz w:val="20"/>
              <w:szCs w:val="20"/>
              <w:lang w:val="es-419"/>
            </w:rPr>
            <w:t>Insertar país</w:t>
          </w:r>
        </w:p>
      </w:docPartBody>
    </w:docPart>
    <w:docPart>
      <w:docPartPr>
        <w:name w:val="EE858A87A61D46FF9E5EB5B8BEE717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65E810-4551-45DD-BEEF-4C322EBB1F10}"/>
      </w:docPartPr>
      <w:docPartBody>
        <w:p w:rsidR="005866D6" w:rsidRDefault="00973373" w:rsidP="00973373">
          <w:pPr>
            <w:pStyle w:val="EE858A87A61D46FF9E5EB5B8BEE717D76"/>
          </w:pPr>
          <w:r w:rsidRPr="00DE278D">
            <w:rPr>
              <w:rStyle w:val="PlaceholderText"/>
              <w:rFonts w:asciiTheme="minorHAnsi" w:hAnsiTheme="minorHAnsi" w:cstheme="minorHAnsi"/>
              <w:sz w:val="20"/>
              <w:szCs w:val="20"/>
              <w:lang w:val="es-419"/>
            </w:rPr>
            <w:t>Insertar persona de contacto</w:t>
          </w:r>
        </w:p>
      </w:docPartBody>
    </w:docPart>
    <w:docPart>
      <w:docPartPr>
        <w:name w:val="9F3637161C5F490086BEBF0D85CE74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985B89-892A-4950-AC99-2B06DFFAB4C2}"/>
      </w:docPartPr>
      <w:docPartBody>
        <w:p w:rsidR="005866D6" w:rsidRDefault="00973373" w:rsidP="00973373">
          <w:pPr>
            <w:pStyle w:val="9F3637161C5F490086BEBF0D85CE74B86"/>
          </w:pPr>
          <w:r w:rsidRPr="00DE278D">
            <w:rPr>
              <w:rStyle w:val="PlaceholderText"/>
              <w:rFonts w:asciiTheme="minorHAnsi" w:hAnsiTheme="minorHAnsi" w:cstheme="minorHAnsi"/>
              <w:sz w:val="20"/>
              <w:szCs w:val="20"/>
              <w:lang w:val="es-419"/>
            </w:rPr>
            <w:t>Insertar número de teléfono</w:t>
          </w:r>
        </w:p>
      </w:docPartBody>
    </w:docPart>
    <w:docPart>
      <w:docPartPr>
        <w:name w:val="2F2BF30A6A5C47188EFE5AAA275203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4CC80B-10A9-43CB-8CD7-7CAC54453A98}"/>
      </w:docPartPr>
      <w:docPartBody>
        <w:p w:rsidR="005866D6" w:rsidRDefault="00973373" w:rsidP="00973373">
          <w:pPr>
            <w:pStyle w:val="2F2BF30A6A5C47188EFE5AAA275203086"/>
          </w:pPr>
          <w:r w:rsidRPr="00DE278D">
            <w:rPr>
              <w:rStyle w:val="PlaceholderText"/>
              <w:rFonts w:asciiTheme="minorHAnsi" w:hAnsiTheme="minorHAnsi" w:cstheme="minorHAnsi"/>
              <w:sz w:val="20"/>
              <w:szCs w:val="20"/>
              <w:lang w:val="es-419"/>
            </w:rPr>
            <w:t>Insertar correo electrónico</w:t>
          </w:r>
        </w:p>
      </w:docPartBody>
    </w:docPart>
    <w:docPart>
      <w:docPartPr>
        <w:name w:val="991742C750CC46529A722DB1A7697D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DE0DDC-D3C5-4275-8E5A-9BA5A071FD10}"/>
      </w:docPartPr>
      <w:docPartBody>
        <w:p w:rsidR="005866D6" w:rsidRDefault="00973373" w:rsidP="00973373">
          <w:pPr>
            <w:pStyle w:val="991742C750CC46529A722DB1A7697D1E6"/>
          </w:pPr>
          <w:r w:rsidRPr="00DE278D">
            <w:rPr>
              <w:rStyle w:val="PlaceholderText"/>
              <w:rFonts w:asciiTheme="minorHAnsi" w:hAnsiTheme="minorHAnsi" w:cstheme="minorHAnsi"/>
              <w:sz w:val="20"/>
              <w:szCs w:val="20"/>
              <w:lang w:val="es-419"/>
            </w:rPr>
            <w:t>Insertar sector</w:t>
          </w:r>
        </w:p>
      </w:docPartBody>
    </w:docPart>
    <w:docPart>
      <w:docPartPr>
        <w:name w:val="8A909526BD8E40068D66CEB4CA406D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B1F671-B65B-4A4E-90A8-07E74782C496}"/>
      </w:docPartPr>
      <w:docPartBody>
        <w:p w:rsidR="005866D6" w:rsidRDefault="00973373" w:rsidP="00973373">
          <w:pPr>
            <w:pStyle w:val="8A909526BD8E40068D66CEB4CA406DA96"/>
          </w:pPr>
          <w:r w:rsidRPr="00DE278D">
            <w:rPr>
              <w:rStyle w:val="PlaceholderText"/>
              <w:rFonts w:asciiTheme="minorHAnsi" w:hAnsiTheme="minorHAnsi" w:cstheme="minorHAnsi"/>
              <w:sz w:val="20"/>
              <w:szCs w:val="20"/>
              <w:lang w:val="es-419"/>
            </w:rPr>
            <w:t>Insertar año de fundación</w:t>
          </w:r>
        </w:p>
      </w:docPartBody>
    </w:docPart>
    <w:docPart>
      <w:docPartPr>
        <w:name w:val="546BA7204A9A40BF90A9F92C15CF6D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1EB12D-700A-4C69-A18A-87B3B94240EC}"/>
      </w:docPartPr>
      <w:docPartBody>
        <w:p w:rsidR="005866D6" w:rsidRDefault="00973373" w:rsidP="00973373">
          <w:pPr>
            <w:pStyle w:val="546BA7204A9A40BF90A9F92C15CF6DD26"/>
          </w:pPr>
          <w:r w:rsidRPr="00DE278D">
            <w:rPr>
              <w:rStyle w:val="PlaceholderText"/>
              <w:rFonts w:asciiTheme="minorHAnsi" w:hAnsiTheme="minorHAnsi" w:cstheme="minorHAnsi"/>
              <w:sz w:val="20"/>
              <w:szCs w:val="20"/>
              <w:lang w:val="es-419"/>
            </w:rPr>
            <w:t>Insertar forma jurídica</w:t>
          </w:r>
        </w:p>
      </w:docPartBody>
    </w:docPart>
    <w:docPart>
      <w:docPartPr>
        <w:name w:val="A56F2465083145CB90DBFC718A6BC8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28D224-3B7E-49EF-9EBB-9E5A8A49A332}"/>
      </w:docPartPr>
      <w:docPartBody>
        <w:p w:rsidR="005866D6" w:rsidRDefault="00973373" w:rsidP="00973373">
          <w:pPr>
            <w:pStyle w:val="A56F2465083145CB90DBFC718A6BC8E66"/>
          </w:pPr>
          <w:r w:rsidRPr="00DE278D">
            <w:rPr>
              <w:rStyle w:val="PlaceholderText"/>
              <w:rFonts w:asciiTheme="minorHAnsi" w:hAnsiTheme="minorHAnsi" w:cstheme="minorHAnsi"/>
              <w:sz w:val="20"/>
              <w:szCs w:val="20"/>
              <w:lang w:val="pt-BR"/>
            </w:rPr>
            <w:t>Insertar número de registro mercantil</w:t>
          </w:r>
        </w:p>
      </w:docPartBody>
    </w:docPart>
    <w:docPart>
      <w:docPartPr>
        <w:name w:val="A356CAB6BA764CA083733EDADCC208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261F58-3239-4F06-A449-168711FFEA7C}"/>
      </w:docPartPr>
      <w:docPartBody>
        <w:p w:rsidR="005866D6" w:rsidRDefault="00973373" w:rsidP="00973373">
          <w:pPr>
            <w:pStyle w:val="A356CAB6BA764CA083733EDADCC208B16"/>
          </w:pPr>
          <w:r w:rsidRPr="00DE278D">
            <w:rPr>
              <w:rStyle w:val="PlaceholderText"/>
              <w:rFonts w:asciiTheme="minorHAnsi" w:hAnsiTheme="minorHAnsi" w:cstheme="minorHAnsi"/>
              <w:sz w:val="20"/>
              <w:szCs w:val="20"/>
              <w:lang w:val="es-419"/>
            </w:rPr>
            <w:t>Insertar ventas anuales</w:t>
          </w:r>
        </w:p>
      </w:docPartBody>
    </w:docPart>
    <w:docPart>
      <w:docPartPr>
        <w:name w:val="BEE6E770B54049FFA8F905712F03F6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4B4D46-A5E0-4891-B349-FECF4ACC1ED6}"/>
      </w:docPartPr>
      <w:docPartBody>
        <w:p w:rsidR="005866D6" w:rsidRDefault="00973373" w:rsidP="00973373">
          <w:pPr>
            <w:pStyle w:val="BEE6E770B54049FFA8F905712F03F67B6"/>
          </w:pPr>
          <w:r w:rsidRPr="00DE278D">
            <w:rPr>
              <w:rStyle w:val="PlaceholderText"/>
              <w:rFonts w:asciiTheme="minorHAnsi" w:hAnsiTheme="minorHAnsi" w:cstheme="minorHAnsi"/>
              <w:sz w:val="20"/>
              <w:szCs w:val="20"/>
              <w:lang w:val="es-419"/>
            </w:rPr>
            <w:t>Insertar número de empleados</w:t>
          </w:r>
        </w:p>
      </w:docPartBody>
    </w:docPart>
    <w:docPart>
      <w:docPartPr>
        <w:name w:val="91EEEED4370D4D45B82FB8FB139077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5FF763-6E40-4A53-B6FC-6ACF9661A042}"/>
      </w:docPartPr>
      <w:docPartBody>
        <w:p w:rsidR="005866D6" w:rsidRDefault="00973373" w:rsidP="00973373">
          <w:pPr>
            <w:pStyle w:val="91EEEED4370D4D45B82FB8FB1390778F6"/>
          </w:pPr>
          <w:r w:rsidRPr="00DE278D">
            <w:rPr>
              <w:rStyle w:val="PlaceholderText"/>
              <w:rFonts w:asciiTheme="minorHAnsi" w:hAnsiTheme="minorHAnsi" w:cstheme="minorHAnsi"/>
              <w:sz w:val="20"/>
              <w:szCs w:val="20"/>
              <w:lang w:val="es-419"/>
            </w:rPr>
            <w:t>Insertar título</w:t>
          </w:r>
        </w:p>
      </w:docPartBody>
    </w:docPart>
    <w:docPart>
      <w:docPartPr>
        <w:name w:val="5AF5C0E3D6F4495295083FE0B47289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AEDE3C-C84D-4826-9CD1-406A5745FA5C}"/>
      </w:docPartPr>
      <w:docPartBody>
        <w:p w:rsidR="00973373" w:rsidRPr="00DE278D" w:rsidRDefault="00973373" w:rsidP="00B95EBF">
          <w:pPr>
            <w:spacing w:before="60" w:line="216" w:lineRule="auto"/>
            <w:rPr>
              <w:rFonts w:cstheme="minorHAnsi"/>
              <w:lang w:val="es-419"/>
            </w:rPr>
          </w:pPr>
          <w:r w:rsidRPr="00DE278D">
            <w:rPr>
              <w:rStyle w:val="PlaceholderText"/>
              <w:rFonts w:cstheme="minorHAnsi"/>
              <w:sz w:val="18"/>
              <w:szCs w:val="18"/>
              <w:lang w:val="es-419"/>
            </w:rPr>
            <w:t>Algunas preguntas guías (no es necesario responder a todas): ¿Qué consecuencia de la pandemia pretende afrontar y superar con el proyecto?;¿Qué resultados específicos espera lograr al final de la implementación del proyecto?; ¿Cuál sería la metodología de implementación? ¿De qué se ocuparían ustedes y que esperarían del programa IR Verde de la GIZ?; ¿Qué puntos no indicados en la tabla arriba destacan a su idea, p.ej. en términos de innovación y/o novedad?; ¿Cuáles serían posibles aliados para la implementación del proyecto?; ¿Cómo pretende crear efectos laborales en termino de empleo creado y/o mantenido, sean directos o indirectos en su cadena de valor?</w:t>
          </w:r>
        </w:p>
        <w:p w:rsidR="005866D6" w:rsidRDefault="005866D6" w:rsidP="00A82EDF">
          <w:pPr>
            <w:pStyle w:val="5AF5C0E3D6F4495295083FE0B472893E26"/>
          </w:pPr>
        </w:p>
      </w:docPartBody>
    </w:docPart>
    <w:docPart>
      <w:docPartPr>
        <w:name w:val="6857C72AC25D4C82BAF60B10ED1007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1A498D-D5A1-40BC-9015-13C60632CD9F}"/>
      </w:docPartPr>
      <w:docPartBody>
        <w:p w:rsidR="003B434E" w:rsidRDefault="00973373" w:rsidP="00973373">
          <w:pPr>
            <w:pStyle w:val="6857C72AC25D4C82BAF60B10ED1007596"/>
          </w:pPr>
          <w:r w:rsidRPr="00DE278D">
            <w:rPr>
              <w:rStyle w:val="PlaceholderText"/>
              <w:rFonts w:asciiTheme="minorHAnsi" w:hAnsiTheme="minorHAnsi" w:cstheme="minorHAnsi"/>
              <w:sz w:val="20"/>
              <w:szCs w:val="20"/>
              <w:lang w:val="es-419"/>
            </w:rPr>
            <w:t>Insertar ámbito de aplicación</w:t>
          </w:r>
        </w:p>
      </w:docPartBody>
    </w:docPart>
    <w:docPart>
      <w:docPartPr>
        <w:name w:val="9E6C52D973464CE6ADAA15E12B6CD2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D0A6B7-A519-457A-9E44-1BA1D7450EA1}"/>
      </w:docPartPr>
      <w:docPartBody>
        <w:p w:rsidR="003B434E" w:rsidRDefault="00973373" w:rsidP="00973373">
          <w:pPr>
            <w:pStyle w:val="9E6C52D973464CE6ADAA15E12B6CD2106"/>
          </w:pPr>
          <w:r w:rsidRPr="00DE278D">
            <w:rPr>
              <w:rFonts w:asciiTheme="minorHAnsi" w:hAnsiTheme="minorHAnsi" w:cstheme="minorHAnsi"/>
              <w:color w:val="808080" w:themeColor="background1" w:themeShade="80"/>
              <w:sz w:val="20"/>
              <w:szCs w:val="20"/>
              <w:lang w:val="es-419"/>
            </w:rPr>
            <w:t>Resumir objetivo principal en una frase</w:t>
          </w:r>
        </w:p>
      </w:docPartBody>
    </w:docPart>
    <w:docPart>
      <w:docPartPr>
        <w:name w:val="3A7FF5A4E60546A3BEE80A2225D09D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856EEF-A46D-4FED-8C1B-02CDAD9ED6AE}"/>
      </w:docPartPr>
      <w:docPartBody>
        <w:p w:rsidR="00ED19F5" w:rsidRDefault="00973373" w:rsidP="00973373">
          <w:pPr>
            <w:pStyle w:val="3A7FF5A4E60546A3BEE80A2225D09DF46"/>
          </w:pPr>
          <w:r w:rsidRPr="00DE278D">
            <w:rPr>
              <w:rStyle w:val="PlaceholderText"/>
              <w:rFonts w:asciiTheme="minorHAnsi" w:hAnsiTheme="minorHAnsi" w:cstheme="minorHAnsi"/>
              <w:sz w:val="18"/>
              <w:szCs w:val="18"/>
              <w:lang w:val="es-419"/>
            </w:rPr>
            <w:t>Escoger Sí/No</w:t>
          </w:r>
        </w:p>
      </w:docPartBody>
    </w:docPart>
    <w:docPart>
      <w:docPartPr>
        <w:name w:val="B276A14DBBFA42AFA84AD590E48365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58D410-AD7C-4ADD-B7A5-D826EC91402F}"/>
      </w:docPartPr>
      <w:docPartBody>
        <w:p w:rsidR="003053EC" w:rsidRDefault="00973373" w:rsidP="00973373">
          <w:pPr>
            <w:pStyle w:val="B276A14DBBFA42AFA84AD590E48365B66"/>
          </w:pPr>
          <w:r w:rsidRPr="00DE278D">
            <w:rPr>
              <w:rStyle w:val="PlaceholderText"/>
              <w:rFonts w:asciiTheme="minorHAnsi" w:hAnsiTheme="minorHAnsi" w:cstheme="minorHAnsi"/>
              <w:sz w:val="20"/>
              <w:szCs w:val="20"/>
              <w:lang w:val="es-419"/>
            </w:rPr>
            <w:t>Puede firmar de mano o usar firma digital</w:t>
          </w:r>
        </w:p>
      </w:docPartBody>
    </w:docPart>
    <w:docPart>
      <w:docPartPr>
        <w:name w:val="4A9660956C074456802C4282A21DA3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DA5E4C-B7CE-4C5E-8596-67230734DC43}"/>
      </w:docPartPr>
      <w:docPartBody>
        <w:p w:rsidR="000E2F3D" w:rsidRDefault="00973373" w:rsidP="00973373">
          <w:pPr>
            <w:pStyle w:val="4A9660956C074456802C4282A21DA3556"/>
          </w:pPr>
          <w:r w:rsidRPr="00DE278D">
            <w:rPr>
              <w:rFonts w:asciiTheme="minorHAnsi" w:hAnsiTheme="minorHAnsi" w:cstheme="minorHAnsi"/>
              <w:color w:val="808080" w:themeColor="background1" w:themeShade="80"/>
              <w:sz w:val="20"/>
              <w:szCs w:val="20"/>
              <w:lang w:val="es-419"/>
            </w:rPr>
            <w:t>Insertar estimación del total de meses</w:t>
          </w:r>
        </w:p>
      </w:docPartBody>
    </w:docPart>
    <w:docPart>
      <w:docPartPr>
        <w:name w:val="7BD412471B1440D2A06E792E1779AA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2BD838-B159-4737-9B92-F829A0A4DD1A}"/>
      </w:docPartPr>
      <w:docPartBody>
        <w:p w:rsidR="00937679" w:rsidRDefault="00973373" w:rsidP="00973373">
          <w:pPr>
            <w:pStyle w:val="7BD412471B1440D2A06E792E1779AA0E6"/>
          </w:pPr>
          <w:r w:rsidRPr="00462D08">
            <w:rPr>
              <w:rFonts w:asciiTheme="minorHAnsi" w:hAnsiTheme="minorHAnsi" w:cstheme="minorHAnsi"/>
              <w:color w:val="808080" w:themeColor="background1" w:themeShade="80"/>
              <w:sz w:val="18"/>
              <w:szCs w:val="18"/>
              <w:lang w:val="es-419"/>
            </w:rPr>
            <w:t>Estimación e</w:t>
          </w:r>
          <w:r w:rsidRPr="00462D08">
            <w:rPr>
              <w:rFonts w:asciiTheme="minorHAnsi" w:hAnsiTheme="minorHAnsi" w:cstheme="minorHAnsi"/>
              <w:color w:val="808080" w:themeColor="background1" w:themeShade="80"/>
              <w:sz w:val="18"/>
              <w:szCs w:val="18"/>
            </w:rPr>
            <w:t>n USD</w:t>
          </w:r>
        </w:p>
      </w:docPartBody>
    </w:docPart>
    <w:docPart>
      <w:docPartPr>
        <w:name w:val="14A7B48287B04914B2E8A56F79A0AB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8F3565-0DEE-458B-8ADE-7479409E5FC8}"/>
      </w:docPartPr>
      <w:docPartBody>
        <w:p w:rsidR="00937679" w:rsidRDefault="00973373" w:rsidP="00973373">
          <w:pPr>
            <w:pStyle w:val="14A7B48287B04914B2E8A56F79A0ABBE6"/>
          </w:pPr>
          <w:r w:rsidRPr="00462D08">
            <w:rPr>
              <w:rFonts w:asciiTheme="minorHAnsi" w:hAnsiTheme="minorHAnsi" w:cstheme="minorHAnsi"/>
              <w:color w:val="808080" w:themeColor="background1" w:themeShade="80"/>
              <w:sz w:val="18"/>
              <w:szCs w:val="18"/>
              <w:lang w:val="es-ES"/>
            </w:rPr>
            <w:t xml:space="preserve">Suma total de su contribución </w:t>
          </w:r>
          <w:r w:rsidRPr="00462D08">
            <w:rPr>
              <w:rFonts w:asciiTheme="minorHAnsi" w:hAnsiTheme="minorHAnsi" w:cstheme="minorHAnsi"/>
              <w:color w:val="808080" w:themeColor="background1" w:themeShade="80"/>
              <w:lang w:val="es-ES"/>
            </w:rPr>
            <w:t>propuesta</w:t>
          </w:r>
        </w:p>
      </w:docPartBody>
    </w:docPart>
    <w:docPart>
      <w:docPartPr>
        <w:name w:val="2CEA1D3E04764066BEE1D196A507CD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E5AD48-0DD0-4486-8521-28F3CD6B7D95}"/>
      </w:docPartPr>
      <w:docPartBody>
        <w:p w:rsidR="00937679" w:rsidRDefault="00973373" w:rsidP="00973373">
          <w:pPr>
            <w:pStyle w:val="2CEA1D3E04764066BEE1D196A507CD886"/>
          </w:pPr>
          <w:r w:rsidRPr="00DE278D">
            <w:rPr>
              <w:rFonts w:asciiTheme="minorHAnsi" w:hAnsiTheme="minorHAnsi" w:cstheme="minorHAnsi"/>
              <w:color w:val="808080" w:themeColor="background1" w:themeShade="80"/>
              <w:sz w:val="18"/>
              <w:szCs w:val="18"/>
              <w:lang w:val="es-ES"/>
            </w:rPr>
            <w:t>Suma total de la contribución solicitada</w:t>
          </w:r>
        </w:p>
      </w:docPartBody>
    </w:docPart>
    <w:docPart>
      <w:docPartPr>
        <w:name w:val="B458CDDE364A475284961C6BEF25D3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28434B-9EB0-47D6-A848-08ED983BF481}"/>
      </w:docPartPr>
      <w:docPartBody>
        <w:p w:rsidR="00881FE9" w:rsidRDefault="00973373" w:rsidP="00973373">
          <w:pPr>
            <w:pStyle w:val="B458CDDE364A475284961C6BEF25D35E6"/>
          </w:pPr>
          <w:r w:rsidRPr="00DE278D">
            <w:rPr>
              <w:rStyle w:val="PlaceholderText"/>
              <w:rFonts w:asciiTheme="minorHAnsi" w:hAnsiTheme="minorHAnsi" w:cstheme="minorHAnsi"/>
              <w:bCs/>
              <w:sz w:val="18"/>
              <w:szCs w:val="18"/>
              <w:lang w:val="es-419"/>
            </w:rPr>
            <w:t>Escoger Sí/No</w:t>
          </w:r>
        </w:p>
      </w:docPartBody>
    </w:docPart>
    <w:docPart>
      <w:docPartPr>
        <w:name w:val="B9616A07A74C47EB8FB120AD92C0E3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F1FBDF-2BF8-4979-955B-62979A4E11AF}"/>
      </w:docPartPr>
      <w:docPartBody>
        <w:p w:rsidR="00881FE9" w:rsidRDefault="00973373" w:rsidP="00973373">
          <w:pPr>
            <w:pStyle w:val="B9616A07A74C47EB8FB120AD92C0E3A26"/>
          </w:pPr>
          <w:r w:rsidRPr="00DE278D">
            <w:rPr>
              <w:rStyle w:val="PlaceholderText"/>
              <w:rFonts w:asciiTheme="minorHAnsi" w:hAnsiTheme="minorHAnsi" w:cstheme="minorHAnsi"/>
              <w:bCs/>
              <w:lang w:val="es-419"/>
            </w:rPr>
            <w:t>Especifique en palabras clave</w:t>
          </w:r>
        </w:p>
      </w:docPartBody>
    </w:docPart>
    <w:docPart>
      <w:docPartPr>
        <w:name w:val="36F8F484C3254018A34C3355652670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00005A-4040-4CAA-B60D-B06E86F2783B}"/>
      </w:docPartPr>
      <w:docPartBody>
        <w:p w:rsidR="00881FE9" w:rsidRDefault="00973373" w:rsidP="00973373">
          <w:pPr>
            <w:pStyle w:val="36F8F484C3254018A34C33556526701C6"/>
          </w:pPr>
          <w:r w:rsidRPr="00DE278D">
            <w:rPr>
              <w:rStyle w:val="PlaceholderText"/>
              <w:rFonts w:asciiTheme="minorHAnsi" w:hAnsiTheme="minorHAnsi" w:cstheme="minorHAnsi"/>
              <w:bCs/>
              <w:sz w:val="18"/>
              <w:szCs w:val="18"/>
              <w:lang w:val="es-419"/>
            </w:rPr>
            <w:t>Escoger Sí/No</w:t>
          </w:r>
        </w:p>
      </w:docPartBody>
    </w:docPart>
    <w:docPart>
      <w:docPartPr>
        <w:name w:val="A5903F6192B7466291688F59B81850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F4286F-5E49-4F43-B1E9-FC3CE5EABCA0}"/>
      </w:docPartPr>
      <w:docPartBody>
        <w:p w:rsidR="00881FE9" w:rsidRDefault="00973373" w:rsidP="00973373">
          <w:pPr>
            <w:pStyle w:val="A5903F6192B7466291688F59B81850C96"/>
          </w:pPr>
          <w:r w:rsidRPr="00DE278D">
            <w:rPr>
              <w:rStyle w:val="PlaceholderText"/>
              <w:rFonts w:asciiTheme="minorHAnsi" w:hAnsiTheme="minorHAnsi" w:cstheme="minorHAnsi"/>
              <w:lang w:val="es-419"/>
            </w:rPr>
            <w:t>C</w:t>
          </w:r>
          <w:r w:rsidRPr="00DE278D">
            <w:rPr>
              <w:rStyle w:val="PlaceholderText"/>
              <w:rFonts w:asciiTheme="minorHAnsi" w:hAnsiTheme="minorHAnsi" w:cstheme="minorHAnsi"/>
              <w:sz w:val="18"/>
              <w:szCs w:val="18"/>
              <w:lang w:val="es-419"/>
            </w:rPr>
            <w:t>antidad esperada de empleos mantenidos</w:t>
          </w:r>
        </w:p>
      </w:docPartBody>
    </w:docPart>
    <w:docPart>
      <w:docPartPr>
        <w:name w:val="93400350B9EC43129731C72EA29A2A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8E49E9-F527-4E1C-B53C-DDCCC7B30E2E}"/>
      </w:docPartPr>
      <w:docPartBody>
        <w:p w:rsidR="00881FE9" w:rsidRDefault="00973373" w:rsidP="00973373">
          <w:pPr>
            <w:pStyle w:val="93400350B9EC43129731C72EA29A2AA16"/>
          </w:pPr>
          <w:r w:rsidRPr="00DE278D">
            <w:rPr>
              <w:rStyle w:val="PlaceholderText"/>
              <w:rFonts w:asciiTheme="minorHAnsi" w:hAnsiTheme="minorHAnsi" w:cstheme="minorHAnsi"/>
              <w:sz w:val="18"/>
              <w:szCs w:val="18"/>
              <w:lang w:val="es-419"/>
            </w:rPr>
            <w:t>Insertar porcentaje</w:t>
          </w:r>
        </w:p>
      </w:docPartBody>
    </w:docPart>
    <w:docPart>
      <w:docPartPr>
        <w:name w:val="38A11847D2F64D7FBCA84ABF6B4DBC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8990B8-5522-4E2D-892A-BAEAB9C54EE0}"/>
      </w:docPartPr>
      <w:docPartBody>
        <w:p w:rsidR="00881FE9" w:rsidRDefault="00973373" w:rsidP="00973373">
          <w:pPr>
            <w:pStyle w:val="38A11847D2F64D7FBCA84ABF6B4DBCBE6"/>
          </w:pPr>
          <w:r w:rsidRPr="00DE278D">
            <w:rPr>
              <w:rStyle w:val="PlaceholderText"/>
              <w:rFonts w:asciiTheme="minorHAnsi" w:hAnsiTheme="minorHAnsi" w:cstheme="minorHAnsi"/>
              <w:bCs/>
              <w:sz w:val="18"/>
              <w:szCs w:val="18"/>
              <w:lang w:val="es-419"/>
            </w:rPr>
            <w:t>Escoger Sí/No</w:t>
          </w:r>
        </w:p>
      </w:docPartBody>
    </w:docPart>
    <w:docPart>
      <w:docPartPr>
        <w:name w:val="6342302D2CD345EA8DB30513682167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5E0412-D453-467E-B758-D5F25FD632BF}"/>
      </w:docPartPr>
      <w:docPartBody>
        <w:p w:rsidR="00881FE9" w:rsidRDefault="00973373" w:rsidP="00973373">
          <w:pPr>
            <w:pStyle w:val="6342302D2CD345EA8DB30513682167EF6"/>
          </w:pPr>
          <w:r w:rsidRPr="00DE278D">
            <w:rPr>
              <w:rStyle w:val="PlaceholderText"/>
              <w:rFonts w:asciiTheme="minorHAnsi" w:hAnsiTheme="minorHAnsi" w:cstheme="minorHAnsi"/>
              <w:lang w:val="es-419"/>
            </w:rPr>
            <w:t>C</w:t>
          </w:r>
          <w:r w:rsidRPr="00DE278D">
            <w:rPr>
              <w:rStyle w:val="PlaceholderText"/>
              <w:rFonts w:asciiTheme="minorHAnsi" w:hAnsiTheme="minorHAnsi" w:cstheme="minorHAnsi"/>
              <w:sz w:val="18"/>
              <w:szCs w:val="18"/>
              <w:lang w:val="es-419"/>
            </w:rPr>
            <w:t>antidad esperada de empleos creados</w:t>
          </w:r>
        </w:p>
      </w:docPartBody>
    </w:docPart>
    <w:docPart>
      <w:docPartPr>
        <w:name w:val="1097736B8293446785415ABD320892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31A700-2657-4B2D-9C67-115C304D5379}"/>
      </w:docPartPr>
      <w:docPartBody>
        <w:p w:rsidR="00881FE9" w:rsidRDefault="00973373" w:rsidP="00973373">
          <w:pPr>
            <w:pStyle w:val="1097736B8293446785415ABD320892BB6"/>
          </w:pPr>
          <w:r w:rsidRPr="00DE278D">
            <w:rPr>
              <w:rStyle w:val="PlaceholderText"/>
              <w:rFonts w:asciiTheme="minorHAnsi" w:hAnsiTheme="minorHAnsi" w:cstheme="minorHAnsi"/>
              <w:sz w:val="18"/>
              <w:szCs w:val="18"/>
              <w:lang w:val="es-419"/>
            </w:rPr>
            <w:t>Insertar porcentaje</w:t>
          </w:r>
        </w:p>
      </w:docPartBody>
    </w:docPart>
    <w:docPart>
      <w:docPartPr>
        <w:name w:val="59F1ED46B4A14DCF963E73F83FD9AC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093FBE-B726-4EDA-A79A-ED37E706261F}"/>
      </w:docPartPr>
      <w:docPartBody>
        <w:p w:rsidR="00881FE9" w:rsidRDefault="00973373" w:rsidP="00973373">
          <w:pPr>
            <w:pStyle w:val="59F1ED46B4A14DCF963E73F83FD9ACF96"/>
          </w:pPr>
          <w:r w:rsidRPr="00DE278D">
            <w:rPr>
              <w:rStyle w:val="PlaceholderText"/>
              <w:rFonts w:asciiTheme="minorHAnsi" w:hAnsiTheme="minorHAnsi" w:cstheme="minorHAnsi"/>
              <w:bCs/>
              <w:sz w:val="18"/>
              <w:szCs w:val="18"/>
              <w:lang w:val="es-419"/>
            </w:rPr>
            <w:t>Escoger Sí/No</w:t>
          </w:r>
        </w:p>
      </w:docPartBody>
    </w:docPart>
    <w:docPart>
      <w:docPartPr>
        <w:name w:val="90B82168C9194670BD5CF3C2E51011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32DC3C-D717-407C-8466-75FFA3E26BEC}"/>
      </w:docPartPr>
      <w:docPartBody>
        <w:p w:rsidR="00B10F9F" w:rsidRDefault="00973373" w:rsidP="00973373">
          <w:pPr>
            <w:pStyle w:val="90B82168C9194670BD5CF3C2E51011296"/>
          </w:pPr>
          <w:r w:rsidRPr="00DE278D">
            <w:rPr>
              <w:rStyle w:val="PlaceholderText"/>
              <w:rFonts w:asciiTheme="minorHAnsi" w:hAnsiTheme="minorHAnsi" w:cstheme="minorHAnsi"/>
              <w:sz w:val="18"/>
              <w:szCs w:val="18"/>
              <w:lang w:val="es-419"/>
            </w:rPr>
            <w:t>En caso de sí, puede especificar</w:t>
          </w:r>
          <w:r>
            <w:rPr>
              <w:rStyle w:val="PlaceholderText"/>
              <w:rFonts w:asciiTheme="minorHAnsi" w:hAnsiTheme="minorHAnsi" w:cstheme="minorHAnsi"/>
              <w:sz w:val="18"/>
              <w:szCs w:val="18"/>
              <w:lang w:val="es-419"/>
            </w:rPr>
            <w:t xml:space="preserve"> aquí</w:t>
          </w:r>
          <w:r w:rsidRPr="00DE278D">
            <w:rPr>
              <w:rStyle w:val="PlaceholderText"/>
              <w:rFonts w:asciiTheme="minorHAnsi" w:hAnsiTheme="minorHAnsi" w:cstheme="minorHAnsi"/>
              <w:sz w:val="18"/>
              <w:szCs w:val="18"/>
              <w:lang w:val="es-419"/>
            </w:rPr>
            <w:t xml:space="preserve"> qué aspectos de digitalización incluye</w:t>
          </w:r>
        </w:p>
      </w:docPartBody>
    </w:docPart>
    <w:docPart>
      <w:docPartPr>
        <w:name w:val="AA1C0A61545748E9B592F181ECB5CA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106BC6-E697-4041-B552-E0FC86EF9D6F}"/>
      </w:docPartPr>
      <w:docPartBody>
        <w:p w:rsidR="00B10F9F" w:rsidRDefault="00973373" w:rsidP="00973373">
          <w:pPr>
            <w:pStyle w:val="AA1C0A61545748E9B592F181ECB5CAE46"/>
          </w:pPr>
          <w:r w:rsidRPr="00F66AB3">
            <w:rPr>
              <w:rStyle w:val="PlaceholderText"/>
              <w:rFonts w:asciiTheme="minorHAnsi" w:hAnsiTheme="minorHAnsi" w:cstheme="minorHAnsi"/>
              <w:sz w:val="20"/>
              <w:szCs w:val="20"/>
              <w:lang w:val="es-419"/>
            </w:rPr>
            <w:t>Insertar fecha</w:t>
          </w:r>
        </w:p>
      </w:docPartBody>
    </w:docPart>
    <w:docPart>
      <w:docPartPr>
        <w:name w:val="32139EB149ED4278BBDF7C4A063007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EF7F04-64D5-498A-BA73-4118FA70B760}"/>
      </w:docPartPr>
      <w:docPartBody>
        <w:p w:rsidR="00973373" w:rsidRDefault="00973373" w:rsidP="00973373">
          <w:pPr>
            <w:pStyle w:val="32139EB149ED4278BBDF7C4A063007135"/>
          </w:pPr>
          <w:r w:rsidRPr="00462D08">
            <w:rPr>
              <w:rFonts w:asciiTheme="minorHAnsi" w:hAnsiTheme="minorHAnsi" w:cstheme="minorHAnsi"/>
              <w:color w:val="808080" w:themeColor="background1" w:themeShade="80"/>
              <w:sz w:val="18"/>
              <w:szCs w:val="18"/>
              <w:lang w:val="es-419"/>
            </w:rPr>
            <w:t>Estimación e</w:t>
          </w:r>
          <w:r w:rsidRPr="00462D08">
            <w:rPr>
              <w:rFonts w:asciiTheme="minorHAnsi" w:hAnsiTheme="minorHAnsi" w:cstheme="minorHAnsi"/>
              <w:color w:val="808080" w:themeColor="background1" w:themeShade="80"/>
              <w:sz w:val="18"/>
              <w:szCs w:val="18"/>
            </w:rPr>
            <w:t>n USD</w:t>
          </w:r>
        </w:p>
      </w:docPartBody>
    </w:docPart>
    <w:docPart>
      <w:docPartPr>
        <w:name w:val="AFE3DB9F75994B0EA5E49E5523BC95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275ACD-1157-448C-BDB9-71763E9E8563}"/>
      </w:docPartPr>
      <w:docPartBody>
        <w:p w:rsidR="00973373" w:rsidRDefault="00973373" w:rsidP="00973373">
          <w:pPr>
            <w:pStyle w:val="AFE3DB9F75994B0EA5E49E5523BC95CB5"/>
          </w:pPr>
          <w:r w:rsidRPr="00462D08">
            <w:rPr>
              <w:rFonts w:asciiTheme="minorHAnsi" w:hAnsiTheme="minorHAnsi" w:cstheme="minorHAnsi"/>
              <w:color w:val="808080" w:themeColor="background1" w:themeShade="80"/>
              <w:sz w:val="18"/>
              <w:szCs w:val="18"/>
              <w:lang w:val="es-419"/>
            </w:rPr>
            <w:t>Estimación e</w:t>
          </w:r>
          <w:r w:rsidRPr="00462D08">
            <w:rPr>
              <w:rFonts w:asciiTheme="minorHAnsi" w:hAnsiTheme="minorHAnsi" w:cstheme="minorHAnsi"/>
              <w:color w:val="808080" w:themeColor="background1" w:themeShade="80"/>
              <w:sz w:val="18"/>
              <w:szCs w:val="18"/>
            </w:rPr>
            <w:t>n USD</w:t>
          </w:r>
        </w:p>
      </w:docPartBody>
    </w:docPart>
    <w:docPart>
      <w:docPartPr>
        <w:name w:val="41170E90090D46D1A9778C52D79E8F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87295A-5AC9-4DF8-985E-2FE5B3DFF8ED}"/>
      </w:docPartPr>
      <w:docPartBody>
        <w:p w:rsidR="00973373" w:rsidRDefault="00973373" w:rsidP="00973373">
          <w:pPr>
            <w:pStyle w:val="41170E90090D46D1A9778C52D79E8F8F5"/>
          </w:pPr>
          <w:r w:rsidRPr="00462D08">
            <w:rPr>
              <w:rFonts w:asciiTheme="minorHAnsi" w:hAnsiTheme="minorHAnsi" w:cstheme="minorHAnsi"/>
              <w:color w:val="808080" w:themeColor="background1" w:themeShade="80"/>
              <w:sz w:val="18"/>
              <w:szCs w:val="18"/>
              <w:lang w:val="es-419"/>
            </w:rPr>
            <w:t>Estimación e</w:t>
          </w:r>
          <w:r w:rsidRPr="00462D08">
            <w:rPr>
              <w:rFonts w:asciiTheme="minorHAnsi" w:hAnsiTheme="minorHAnsi" w:cstheme="minorHAnsi"/>
              <w:color w:val="808080" w:themeColor="background1" w:themeShade="80"/>
              <w:sz w:val="18"/>
              <w:szCs w:val="18"/>
            </w:rPr>
            <w:t>n USD</w:t>
          </w:r>
        </w:p>
      </w:docPartBody>
    </w:docPart>
    <w:docPart>
      <w:docPartPr>
        <w:name w:val="0C51B951913F4D07B3CE2A589A2AF1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AA94D4-8CFA-4F83-907E-D428DCE973C4}"/>
      </w:docPartPr>
      <w:docPartBody>
        <w:p w:rsidR="00973373" w:rsidRDefault="00973373" w:rsidP="00973373">
          <w:pPr>
            <w:pStyle w:val="0C51B951913F4D07B3CE2A589A2AF1D65"/>
          </w:pPr>
          <w:r w:rsidRPr="00462D08">
            <w:rPr>
              <w:rFonts w:asciiTheme="minorHAnsi" w:hAnsiTheme="minorHAnsi" w:cstheme="minorHAnsi"/>
              <w:color w:val="808080" w:themeColor="background1" w:themeShade="80"/>
              <w:sz w:val="18"/>
              <w:szCs w:val="18"/>
              <w:lang w:val="es-419"/>
            </w:rPr>
            <w:t>Estimación e</w:t>
          </w:r>
          <w:r w:rsidRPr="00462D08">
            <w:rPr>
              <w:rFonts w:asciiTheme="minorHAnsi" w:hAnsiTheme="minorHAnsi" w:cstheme="minorHAnsi"/>
              <w:color w:val="808080" w:themeColor="background1" w:themeShade="80"/>
              <w:sz w:val="18"/>
              <w:szCs w:val="18"/>
            </w:rPr>
            <w:t>n USD</w:t>
          </w:r>
        </w:p>
      </w:docPartBody>
    </w:docPart>
    <w:docPart>
      <w:docPartPr>
        <w:name w:val="ADA01D89A0FC4D599FEDC5D34F7517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005E38-641C-4E80-B854-260CFE0ABB40}"/>
      </w:docPartPr>
      <w:docPartBody>
        <w:p w:rsidR="00973373" w:rsidRDefault="00973373" w:rsidP="00973373">
          <w:pPr>
            <w:pStyle w:val="ADA01D89A0FC4D599FEDC5D34F7517975"/>
          </w:pPr>
          <w:r w:rsidRPr="00462D08">
            <w:rPr>
              <w:rFonts w:asciiTheme="minorHAnsi" w:hAnsiTheme="minorHAnsi" w:cstheme="minorHAnsi"/>
              <w:color w:val="808080" w:themeColor="background1" w:themeShade="80"/>
              <w:sz w:val="18"/>
              <w:szCs w:val="18"/>
              <w:lang w:val="es-419"/>
            </w:rPr>
            <w:t>Estimación e</w:t>
          </w:r>
          <w:r w:rsidRPr="00462D08">
            <w:rPr>
              <w:rFonts w:asciiTheme="minorHAnsi" w:hAnsiTheme="minorHAnsi" w:cstheme="minorHAnsi"/>
              <w:color w:val="808080" w:themeColor="background1" w:themeShade="80"/>
              <w:sz w:val="18"/>
              <w:szCs w:val="18"/>
            </w:rPr>
            <w:t>n USD</w:t>
          </w:r>
        </w:p>
      </w:docPartBody>
    </w:docPart>
    <w:docPart>
      <w:docPartPr>
        <w:name w:val="056CB5CA2B98421EACCFE868E7984C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2C71B1-65B5-417C-B4B7-8AB42472F4A4}"/>
      </w:docPartPr>
      <w:docPartBody>
        <w:p w:rsidR="00973373" w:rsidRDefault="00973373" w:rsidP="00973373">
          <w:pPr>
            <w:pStyle w:val="056CB5CA2B98421EACCFE868E7984C545"/>
          </w:pPr>
          <w:r w:rsidRPr="00462D08">
            <w:rPr>
              <w:rFonts w:asciiTheme="minorHAnsi" w:hAnsiTheme="minorHAnsi" w:cstheme="minorHAnsi"/>
              <w:color w:val="808080" w:themeColor="background1" w:themeShade="80"/>
              <w:sz w:val="18"/>
              <w:szCs w:val="18"/>
              <w:lang w:val="es-419"/>
            </w:rPr>
            <w:t>Estimación e</w:t>
          </w:r>
          <w:r w:rsidRPr="00462D08">
            <w:rPr>
              <w:rFonts w:asciiTheme="minorHAnsi" w:hAnsiTheme="minorHAnsi" w:cstheme="minorHAnsi"/>
              <w:color w:val="808080" w:themeColor="background1" w:themeShade="80"/>
              <w:sz w:val="18"/>
              <w:szCs w:val="18"/>
            </w:rPr>
            <w:t>n USD</w:t>
          </w:r>
        </w:p>
      </w:docPartBody>
    </w:docPart>
    <w:docPart>
      <w:docPartPr>
        <w:name w:val="71A5E4EA05C6419996E4EB22AA6E24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7ACC23-DDE2-470C-92EC-441F505A9B8D}"/>
      </w:docPartPr>
      <w:docPartBody>
        <w:p w:rsidR="00973373" w:rsidRDefault="00973373" w:rsidP="00973373">
          <w:pPr>
            <w:pStyle w:val="71A5E4EA05C6419996E4EB22AA6E24815"/>
          </w:pPr>
          <w:r w:rsidRPr="00462D08">
            <w:rPr>
              <w:rFonts w:asciiTheme="minorHAnsi" w:hAnsiTheme="minorHAnsi" w:cstheme="minorHAnsi"/>
              <w:color w:val="808080" w:themeColor="background1" w:themeShade="80"/>
              <w:sz w:val="18"/>
              <w:szCs w:val="18"/>
              <w:lang w:val="es-419"/>
            </w:rPr>
            <w:t>Estimación e</w:t>
          </w:r>
          <w:r w:rsidRPr="00462D08">
            <w:rPr>
              <w:rFonts w:asciiTheme="minorHAnsi" w:hAnsiTheme="minorHAnsi" w:cstheme="minorHAnsi"/>
              <w:color w:val="808080" w:themeColor="background1" w:themeShade="80"/>
              <w:sz w:val="18"/>
              <w:szCs w:val="18"/>
            </w:rPr>
            <w:t>n USD</w:t>
          </w:r>
        </w:p>
      </w:docPartBody>
    </w:docPart>
    <w:docPart>
      <w:docPartPr>
        <w:name w:val="9E8906083ED2470486EFEB9C48A375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3D5342-A9BF-46B2-BDAE-16C740E75113}"/>
      </w:docPartPr>
      <w:docPartBody>
        <w:p w:rsidR="00973373" w:rsidRDefault="00973373" w:rsidP="00973373">
          <w:pPr>
            <w:pStyle w:val="9E8906083ED2470486EFEB9C48A375C95"/>
          </w:pPr>
          <w:r w:rsidRPr="00462D08">
            <w:rPr>
              <w:rFonts w:asciiTheme="minorHAnsi" w:hAnsiTheme="minorHAnsi" w:cstheme="minorHAnsi"/>
              <w:color w:val="808080" w:themeColor="background1" w:themeShade="80"/>
              <w:sz w:val="18"/>
              <w:szCs w:val="18"/>
              <w:lang w:val="es-419"/>
            </w:rPr>
            <w:t>Estimación e</w:t>
          </w:r>
          <w:r w:rsidRPr="00462D08">
            <w:rPr>
              <w:rFonts w:asciiTheme="minorHAnsi" w:hAnsiTheme="minorHAnsi" w:cstheme="minorHAnsi"/>
              <w:color w:val="808080" w:themeColor="background1" w:themeShade="80"/>
              <w:sz w:val="18"/>
              <w:szCs w:val="18"/>
            </w:rPr>
            <w:t>n USD</w:t>
          </w:r>
        </w:p>
      </w:docPartBody>
    </w:docPart>
    <w:docPart>
      <w:docPartPr>
        <w:name w:val="A36A859DBB064612A53FFE6E3BDAAD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D92EA-F291-4362-8E0F-606A41B7844E}"/>
      </w:docPartPr>
      <w:docPartBody>
        <w:p w:rsidR="00973373" w:rsidRDefault="00973373" w:rsidP="00973373">
          <w:pPr>
            <w:pStyle w:val="A36A859DBB064612A53FFE6E3BDAADF75"/>
          </w:pPr>
          <w:r w:rsidRPr="00462D08">
            <w:rPr>
              <w:rFonts w:asciiTheme="minorHAnsi" w:hAnsiTheme="minorHAnsi" w:cstheme="minorHAnsi"/>
              <w:color w:val="808080" w:themeColor="background1" w:themeShade="80"/>
              <w:sz w:val="18"/>
              <w:szCs w:val="18"/>
              <w:lang w:val="es-419"/>
            </w:rPr>
            <w:t>Estimación e</w:t>
          </w:r>
          <w:r w:rsidRPr="00462D08">
            <w:rPr>
              <w:rFonts w:asciiTheme="minorHAnsi" w:hAnsiTheme="minorHAnsi" w:cstheme="minorHAnsi"/>
              <w:color w:val="808080" w:themeColor="background1" w:themeShade="80"/>
              <w:sz w:val="18"/>
              <w:szCs w:val="18"/>
            </w:rPr>
            <w:t>n USD</w:t>
          </w:r>
        </w:p>
      </w:docPartBody>
    </w:docPart>
    <w:docPart>
      <w:docPartPr>
        <w:name w:val="CF493AA6463F421AA9874E7D807B0A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47657A-B971-433B-A61A-9C94EC98ADA5}"/>
      </w:docPartPr>
      <w:docPartBody>
        <w:p w:rsidR="00A54ADF" w:rsidRDefault="00973373" w:rsidP="00973373">
          <w:pPr>
            <w:pStyle w:val="CF493AA6463F421AA9874E7D807B0A7A2"/>
          </w:pPr>
          <w:r w:rsidRPr="00344C1B">
            <w:rPr>
              <w:rStyle w:val="PlaceholderText"/>
              <w:lang w:val="es-419"/>
            </w:rPr>
            <w:t>Insertar su texto aquí</w:t>
          </w:r>
        </w:p>
      </w:docPartBody>
    </w:docPart>
    <w:docPart>
      <w:docPartPr>
        <w:name w:val="656DAC688D154F0E88472820B5DCAC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B46596-7132-4C56-B9EC-8CD81093A268}"/>
      </w:docPartPr>
      <w:docPartBody>
        <w:p w:rsidR="00A54ADF" w:rsidRDefault="00973373" w:rsidP="00973373">
          <w:pPr>
            <w:pStyle w:val="656DAC688D154F0E88472820B5DCAC1C1"/>
          </w:pPr>
          <w:r w:rsidRPr="00344C1B">
            <w:rPr>
              <w:rStyle w:val="PlaceholderText"/>
              <w:lang w:val="es-419"/>
            </w:rPr>
            <w:t>Insertar su texto aquí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oppins">
    <w:panose1 w:val="00000500000000000000"/>
    <w:charset w:val="00"/>
    <w:family w:val="modern"/>
    <w:notTrueType/>
    <w:pitch w:val="variable"/>
    <w:sig w:usb0="00008007" w:usb1="00000000" w:usb2="00000000" w:usb3="00000000" w:csb0="00000093" w:csb1="00000000"/>
  </w:font>
  <w:font w:name="Poppins Light">
    <w:panose1 w:val="00000400000000000000"/>
    <w:charset w:val="00"/>
    <w:family w:val="modern"/>
    <w:notTrueType/>
    <w:pitch w:val="variable"/>
    <w:sig w:usb0="00008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F24"/>
    <w:rsid w:val="000D3DA7"/>
    <w:rsid w:val="000E2F3D"/>
    <w:rsid w:val="00187CE3"/>
    <w:rsid w:val="001C312E"/>
    <w:rsid w:val="001E2CC2"/>
    <w:rsid w:val="001F6685"/>
    <w:rsid w:val="00246DD0"/>
    <w:rsid w:val="002D54C4"/>
    <w:rsid w:val="00304765"/>
    <w:rsid w:val="003053EC"/>
    <w:rsid w:val="003513F8"/>
    <w:rsid w:val="00356787"/>
    <w:rsid w:val="00376B81"/>
    <w:rsid w:val="00376C5B"/>
    <w:rsid w:val="003A2654"/>
    <w:rsid w:val="003B434E"/>
    <w:rsid w:val="00424CE1"/>
    <w:rsid w:val="004A0BC3"/>
    <w:rsid w:val="00550685"/>
    <w:rsid w:val="005866D6"/>
    <w:rsid w:val="00600472"/>
    <w:rsid w:val="00621D77"/>
    <w:rsid w:val="0067109B"/>
    <w:rsid w:val="00692434"/>
    <w:rsid w:val="006F4370"/>
    <w:rsid w:val="00727E44"/>
    <w:rsid w:val="00762B05"/>
    <w:rsid w:val="00764F24"/>
    <w:rsid w:val="0077432E"/>
    <w:rsid w:val="0084352A"/>
    <w:rsid w:val="00844DE0"/>
    <w:rsid w:val="00881FE9"/>
    <w:rsid w:val="00937679"/>
    <w:rsid w:val="009541CB"/>
    <w:rsid w:val="00973373"/>
    <w:rsid w:val="00975C3D"/>
    <w:rsid w:val="00975E0A"/>
    <w:rsid w:val="00A54ADF"/>
    <w:rsid w:val="00A82EDF"/>
    <w:rsid w:val="00A84844"/>
    <w:rsid w:val="00B10F9F"/>
    <w:rsid w:val="00B13C4C"/>
    <w:rsid w:val="00B734D8"/>
    <w:rsid w:val="00B85534"/>
    <w:rsid w:val="00B87C41"/>
    <w:rsid w:val="00BE6C91"/>
    <w:rsid w:val="00C54E02"/>
    <w:rsid w:val="00C76C90"/>
    <w:rsid w:val="00CA51C9"/>
    <w:rsid w:val="00CB3925"/>
    <w:rsid w:val="00CE5E9D"/>
    <w:rsid w:val="00CF7692"/>
    <w:rsid w:val="00D7738D"/>
    <w:rsid w:val="00DC7D18"/>
    <w:rsid w:val="00DE2D29"/>
    <w:rsid w:val="00E3690F"/>
    <w:rsid w:val="00ED19F5"/>
    <w:rsid w:val="00EF4B3F"/>
    <w:rsid w:val="00F01F42"/>
    <w:rsid w:val="00F156E4"/>
    <w:rsid w:val="00F5157B"/>
    <w:rsid w:val="00F80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73373"/>
    <w:rPr>
      <w:color w:val="808080"/>
    </w:rPr>
  </w:style>
  <w:style w:type="paragraph" w:customStyle="1" w:styleId="5AF5C0E3D6F4495295083FE0B472893E26">
    <w:name w:val="5AF5C0E3D6F4495295083FE0B472893E26"/>
    <w:rsid w:val="00A82ED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7B398613BC10442881BE475A4818C37D1">
    <w:name w:val="7B398613BC10442881BE475A4818C37D1"/>
    <w:rsid w:val="00B10F9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0BE2849994F443E3A88CF266ABED5B351">
    <w:name w:val="0BE2849994F443E3A88CF266ABED5B351"/>
    <w:rsid w:val="00B10F9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EE858A87A61D46FF9E5EB5B8BEE717D71">
    <w:name w:val="EE858A87A61D46FF9E5EB5B8BEE717D71"/>
    <w:rsid w:val="00B10F9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F3637161C5F490086BEBF0D85CE74B81">
    <w:name w:val="9F3637161C5F490086BEBF0D85CE74B81"/>
    <w:rsid w:val="00B10F9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2F2BF30A6A5C47188EFE5AAA275203081">
    <w:name w:val="2F2BF30A6A5C47188EFE5AAA275203081"/>
    <w:rsid w:val="00B10F9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91742C750CC46529A722DB1A7697D1E1">
    <w:name w:val="991742C750CC46529A722DB1A7697D1E1"/>
    <w:rsid w:val="00B10F9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8A909526BD8E40068D66CEB4CA406DA91">
    <w:name w:val="8A909526BD8E40068D66CEB4CA406DA91"/>
    <w:rsid w:val="00B10F9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546BA7204A9A40BF90A9F92C15CF6DD21">
    <w:name w:val="546BA7204A9A40BF90A9F92C15CF6DD21"/>
    <w:rsid w:val="00B10F9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56F2465083145CB90DBFC718A6BC8E61">
    <w:name w:val="A56F2465083145CB90DBFC718A6BC8E61"/>
    <w:rsid w:val="00B10F9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356CAB6BA764CA083733EDADCC208B11">
    <w:name w:val="A356CAB6BA764CA083733EDADCC208B11"/>
    <w:rsid w:val="00B10F9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BEE6E770B54049FFA8F905712F03F67B1">
    <w:name w:val="BEE6E770B54049FFA8F905712F03F67B1"/>
    <w:rsid w:val="00B10F9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1EEEED4370D4D45B82FB8FB1390778F1">
    <w:name w:val="91EEEED4370D4D45B82FB8FB1390778F1"/>
    <w:rsid w:val="00B10F9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6857C72AC25D4C82BAF60B10ED1007591">
    <w:name w:val="6857C72AC25D4C82BAF60B10ED1007591"/>
    <w:rsid w:val="00B10F9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E6C52D973464CE6ADAA15E12B6CD2101">
    <w:name w:val="9E6C52D973464CE6ADAA15E12B6CD2101"/>
    <w:rsid w:val="00B10F9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4A9660956C074456802C4282A21DA3551">
    <w:name w:val="4A9660956C074456802C4282A21DA3551"/>
    <w:rsid w:val="00B10F9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7BD412471B1440D2A06E792E1779AA0E2">
    <w:name w:val="7BD412471B1440D2A06E792E1779AA0E2"/>
    <w:rsid w:val="00B10F9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B2A74E2F8DD44306ADB54EC892AAF9712">
    <w:name w:val="B2A74E2F8DD44306ADB54EC892AAF9712"/>
    <w:rsid w:val="00B10F9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EE45C7E52CE24D77BBBB389C5E14F7CE2">
    <w:name w:val="EE45C7E52CE24D77BBBB389C5E14F7CE2"/>
    <w:rsid w:val="00B10F9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5829602A2C614FB8967CEBD1E9955ECB2">
    <w:name w:val="5829602A2C614FB8967CEBD1E9955ECB2"/>
    <w:rsid w:val="00B10F9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8E9F6F56B9D2433F90F3D88F1E25B5192">
    <w:name w:val="8E9F6F56B9D2433F90F3D88F1E25B5192"/>
    <w:rsid w:val="00B10F9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149F62C2BC6C4693913367BC91CD118D2">
    <w:name w:val="149F62C2BC6C4693913367BC91CD118D2"/>
    <w:rsid w:val="00B10F9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C8F246CE2924373B3404042931B089E2">
    <w:name w:val="AC8F246CE2924373B3404042931B089E2"/>
    <w:rsid w:val="00B10F9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45486E8C31BF47A089743A002FE43B8A2">
    <w:name w:val="45486E8C31BF47A089743A002FE43B8A2"/>
    <w:rsid w:val="00B10F9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E1BD9F0DD918440E8D0E85EABBC681DA2">
    <w:name w:val="E1BD9F0DD918440E8D0E85EABBC681DA2"/>
    <w:rsid w:val="00B10F9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2DD4720E6FF344D0B2738264578378962">
    <w:name w:val="2DD4720E6FF344D0B2738264578378962"/>
    <w:rsid w:val="00B10F9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14A7B48287B04914B2E8A56F79A0ABBE2">
    <w:name w:val="14A7B48287B04914B2E8A56F79A0ABBE2"/>
    <w:rsid w:val="00B10F9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2CEA1D3E04764066BEE1D196A507CD882">
    <w:name w:val="2CEA1D3E04764066BEE1D196A507CD882"/>
    <w:rsid w:val="00B10F9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B458CDDE364A475284961C6BEF25D35E2">
    <w:name w:val="B458CDDE364A475284961C6BEF25D35E2"/>
    <w:rsid w:val="00B10F9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B9616A07A74C47EB8FB120AD92C0E3A22">
    <w:name w:val="B9616A07A74C47EB8FB120AD92C0E3A22"/>
    <w:rsid w:val="00B10F9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36F8F484C3254018A34C33556526701C2">
    <w:name w:val="36F8F484C3254018A34C33556526701C2"/>
    <w:rsid w:val="00B10F9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5903F6192B7466291688F59B81850C92">
    <w:name w:val="A5903F6192B7466291688F59B81850C92"/>
    <w:rsid w:val="00B10F9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3400350B9EC43129731C72EA29A2AA12">
    <w:name w:val="93400350B9EC43129731C72EA29A2AA12"/>
    <w:rsid w:val="00B10F9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38A11847D2F64D7FBCA84ABF6B4DBCBE2">
    <w:name w:val="38A11847D2F64D7FBCA84ABF6B4DBCBE2"/>
    <w:rsid w:val="00B10F9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6342302D2CD345EA8DB30513682167EF2">
    <w:name w:val="6342302D2CD345EA8DB30513682167EF2"/>
    <w:rsid w:val="00B10F9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1097736B8293446785415ABD320892BB2">
    <w:name w:val="1097736B8293446785415ABD320892BB2"/>
    <w:rsid w:val="00B10F9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59F1ED46B4A14DCF963E73F83FD9ACF92">
    <w:name w:val="59F1ED46B4A14DCF963E73F83FD9ACF92"/>
    <w:rsid w:val="00B10F9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0B82168C9194670BD5CF3C2E51011292">
    <w:name w:val="90B82168C9194670BD5CF3C2E51011292"/>
    <w:rsid w:val="00B10F9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3A7FF5A4E60546A3BEE80A2225D09DF41">
    <w:name w:val="3A7FF5A4E60546A3BEE80A2225D09DF41"/>
    <w:rsid w:val="00B10F9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A1C0A61545748E9B592F181ECB5CAE41">
    <w:name w:val="AA1C0A61545748E9B592F181ECB5CAE41"/>
    <w:rsid w:val="00B10F9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B276A14DBBFA42AFA84AD590E48365B61">
    <w:name w:val="B276A14DBBFA42AFA84AD590E48365B61"/>
    <w:rsid w:val="00B10F9F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7B398613BC10442881BE475A4818C37D">
    <w:name w:val="7B398613BC10442881BE475A4818C37D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0BE2849994F443E3A88CF266ABED5B35">
    <w:name w:val="0BE2849994F443E3A88CF266ABED5B35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EE858A87A61D46FF9E5EB5B8BEE717D7">
    <w:name w:val="EE858A87A61D46FF9E5EB5B8BEE717D7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F3637161C5F490086BEBF0D85CE74B8">
    <w:name w:val="9F3637161C5F490086BEBF0D85CE74B8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2F2BF30A6A5C47188EFE5AAA27520308">
    <w:name w:val="2F2BF30A6A5C47188EFE5AAA27520308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91742C750CC46529A722DB1A7697D1E">
    <w:name w:val="991742C750CC46529A722DB1A7697D1E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8A909526BD8E40068D66CEB4CA406DA9">
    <w:name w:val="8A909526BD8E40068D66CEB4CA406DA9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546BA7204A9A40BF90A9F92C15CF6DD2">
    <w:name w:val="546BA7204A9A40BF90A9F92C15CF6DD2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56F2465083145CB90DBFC718A6BC8E6">
    <w:name w:val="A56F2465083145CB90DBFC718A6BC8E6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356CAB6BA764CA083733EDADCC208B1">
    <w:name w:val="A356CAB6BA764CA083733EDADCC208B1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BEE6E770B54049FFA8F905712F03F67B">
    <w:name w:val="BEE6E770B54049FFA8F905712F03F67B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1EEEED4370D4D45B82FB8FB1390778F">
    <w:name w:val="91EEEED4370D4D45B82FB8FB1390778F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6857C72AC25D4C82BAF60B10ED100759">
    <w:name w:val="6857C72AC25D4C82BAF60B10ED100759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E6C52D973464CE6ADAA15E12B6CD210">
    <w:name w:val="9E6C52D973464CE6ADAA15E12B6CD210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4A9660956C074456802C4282A21DA355">
    <w:name w:val="4A9660956C074456802C4282A21DA355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7BD412471B1440D2A06E792E1779AA0E">
    <w:name w:val="7BD412471B1440D2A06E792E1779AA0E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B2A74E2F8DD44306ADB54EC892AAF971">
    <w:name w:val="B2A74E2F8DD44306ADB54EC892AAF971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EE45C7E52CE24D77BBBB389C5E14F7CE">
    <w:name w:val="EE45C7E52CE24D77BBBB389C5E14F7CE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5829602A2C614FB8967CEBD1E9955ECB">
    <w:name w:val="5829602A2C614FB8967CEBD1E9955ECB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8E9F6F56B9D2433F90F3D88F1E25B519">
    <w:name w:val="8E9F6F56B9D2433F90F3D88F1E25B519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149F62C2BC6C4693913367BC91CD118D">
    <w:name w:val="149F62C2BC6C4693913367BC91CD118D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C8F246CE2924373B3404042931B089E">
    <w:name w:val="AC8F246CE2924373B3404042931B089E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45486E8C31BF47A089743A002FE43B8A">
    <w:name w:val="45486E8C31BF47A089743A002FE43B8A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E1BD9F0DD918440E8D0E85EABBC681DA">
    <w:name w:val="E1BD9F0DD918440E8D0E85EABBC681DA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2DD4720E6FF344D0B273826457837896">
    <w:name w:val="2DD4720E6FF344D0B273826457837896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14A7B48287B04914B2E8A56F79A0ABBE">
    <w:name w:val="14A7B48287B04914B2E8A56F79A0ABBE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2CEA1D3E04764066BEE1D196A507CD88">
    <w:name w:val="2CEA1D3E04764066BEE1D196A507CD88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B458CDDE364A475284961C6BEF25D35E">
    <w:name w:val="B458CDDE364A475284961C6BEF25D35E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B9616A07A74C47EB8FB120AD92C0E3A2">
    <w:name w:val="B9616A07A74C47EB8FB120AD92C0E3A2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36F8F484C3254018A34C33556526701C">
    <w:name w:val="36F8F484C3254018A34C33556526701C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5903F6192B7466291688F59B81850C9">
    <w:name w:val="A5903F6192B7466291688F59B81850C9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3400350B9EC43129731C72EA29A2AA1">
    <w:name w:val="93400350B9EC43129731C72EA29A2AA1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38A11847D2F64D7FBCA84ABF6B4DBCBE">
    <w:name w:val="38A11847D2F64D7FBCA84ABF6B4DBCBE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6342302D2CD345EA8DB30513682167EF">
    <w:name w:val="6342302D2CD345EA8DB30513682167EF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1097736B8293446785415ABD320892BB">
    <w:name w:val="1097736B8293446785415ABD320892BB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59F1ED46B4A14DCF963E73F83FD9ACF9">
    <w:name w:val="59F1ED46B4A14DCF963E73F83FD9ACF9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0B82168C9194670BD5CF3C2E5101129">
    <w:name w:val="90B82168C9194670BD5CF3C2E5101129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3A7FF5A4E60546A3BEE80A2225D09DF4">
    <w:name w:val="3A7FF5A4E60546A3BEE80A2225D09DF4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A1C0A61545748E9B592F181ECB5CAE4">
    <w:name w:val="AA1C0A61545748E9B592F181ECB5CAE4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B276A14DBBFA42AFA84AD590E48365B6">
    <w:name w:val="B276A14DBBFA42AFA84AD590E48365B6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32139EB149ED4278BBDF7C4A06300713">
    <w:name w:val="32139EB149ED4278BBDF7C4A06300713"/>
    <w:rsid w:val="00621D77"/>
  </w:style>
  <w:style w:type="paragraph" w:customStyle="1" w:styleId="AFE3DB9F75994B0EA5E49E5523BC95CB">
    <w:name w:val="AFE3DB9F75994B0EA5E49E5523BC95CB"/>
    <w:rsid w:val="00621D77"/>
  </w:style>
  <w:style w:type="paragraph" w:customStyle="1" w:styleId="41170E90090D46D1A9778C52D79E8F8F">
    <w:name w:val="41170E90090D46D1A9778C52D79E8F8F"/>
    <w:rsid w:val="00621D77"/>
  </w:style>
  <w:style w:type="paragraph" w:customStyle="1" w:styleId="0C51B951913F4D07B3CE2A589A2AF1D6">
    <w:name w:val="0C51B951913F4D07B3CE2A589A2AF1D6"/>
    <w:rsid w:val="00621D77"/>
  </w:style>
  <w:style w:type="paragraph" w:customStyle="1" w:styleId="51E5DEF7F3CD4C3AA6041F63115CDA5C">
    <w:name w:val="51E5DEF7F3CD4C3AA6041F63115CDA5C"/>
    <w:rsid w:val="00621D77"/>
  </w:style>
  <w:style w:type="paragraph" w:customStyle="1" w:styleId="ADA01D89A0FC4D599FEDC5D34F751797">
    <w:name w:val="ADA01D89A0FC4D599FEDC5D34F751797"/>
    <w:rsid w:val="00621D77"/>
  </w:style>
  <w:style w:type="paragraph" w:customStyle="1" w:styleId="056CB5CA2B98421EACCFE868E7984C54">
    <w:name w:val="056CB5CA2B98421EACCFE868E7984C54"/>
    <w:rsid w:val="00621D77"/>
  </w:style>
  <w:style w:type="paragraph" w:customStyle="1" w:styleId="71A5E4EA05C6419996E4EB22AA6E2481">
    <w:name w:val="71A5E4EA05C6419996E4EB22AA6E2481"/>
    <w:rsid w:val="00621D77"/>
  </w:style>
  <w:style w:type="paragraph" w:customStyle="1" w:styleId="9E8906083ED2470486EFEB9C48A375C9">
    <w:name w:val="9E8906083ED2470486EFEB9C48A375C9"/>
    <w:rsid w:val="00621D77"/>
  </w:style>
  <w:style w:type="paragraph" w:customStyle="1" w:styleId="A36A859DBB064612A53FFE6E3BDAADF7">
    <w:name w:val="A36A859DBB064612A53FFE6E3BDAADF7"/>
    <w:rsid w:val="00621D77"/>
  </w:style>
  <w:style w:type="paragraph" w:customStyle="1" w:styleId="7B398613BC10442881BE475A4818C37D2">
    <w:name w:val="7B398613BC10442881BE475A4818C37D2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0BE2849994F443E3A88CF266ABED5B352">
    <w:name w:val="0BE2849994F443E3A88CF266ABED5B352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EE858A87A61D46FF9E5EB5B8BEE717D72">
    <w:name w:val="EE858A87A61D46FF9E5EB5B8BEE717D72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F3637161C5F490086BEBF0D85CE74B82">
    <w:name w:val="9F3637161C5F490086BEBF0D85CE74B82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2F2BF30A6A5C47188EFE5AAA275203082">
    <w:name w:val="2F2BF30A6A5C47188EFE5AAA275203082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91742C750CC46529A722DB1A7697D1E2">
    <w:name w:val="991742C750CC46529A722DB1A7697D1E2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8A909526BD8E40068D66CEB4CA406DA92">
    <w:name w:val="8A909526BD8E40068D66CEB4CA406DA92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546BA7204A9A40BF90A9F92C15CF6DD22">
    <w:name w:val="546BA7204A9A40BF90A9F92C15CF6DD22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56F2465083145CB90DBFC718A6BC8E62">
    <w:name w:val="A56F2465083145CB90DBFC718A6BC8E62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356CAB6BA764CA083733EDADCC208B12">
    <w:name w:val="A356CAB6BA764CA083733EDADCC208B12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BEE6E770B54049FFA8F905712F03F67B2">
    <w:name w:val="BEE6E770B54049FFA8F905712F03F67B2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1EEEED4370D4D45B82FB8FB1390778F2">
    <w:name w:val="91EEEED4370D4D45B82FB8FB1390778F2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6857C72AC25D4C82BAF60B10ED1007592">
    <w:name w:val="6857C72AC25D4C82BAF60B10ED1007592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E6C52D973464CE6ADAA15E12B6CD2102">
    <w:name w:val="9E6C52D973464CE6ADAA15E12B6CD2102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4A9660956C074456802C4282A21DA3552">
    <w:name w:val="4A9660956C074456802C4282A21DA3552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7BD412471B1440D2A06E792E1779AA0E1">
    <w:name w:val="7BD412471B1440D2A06E792E1779AA0E1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DA01D89A0FC4D599FEDC5D34F7517971">
    <w:name w:val="ADA01D89A0FC4D599FEDC5D34F7517971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32139EB149ED4278BBDF7C4A063007131">
    <w:name w:val="32139EB149ED4278BBDF7C4A063007131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056CB5CA2B98421EACCFE868E7984C541">
    <w:name w:val="056CB5CA2B98421EACCFE868E7984C541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FE3DB9F75994B0EA5E49E5523BC95CB1">
    <w:name w:val="AFE3DB9F75994B0EA5E49E5523BC95CB1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71A5E4EA05C6419996E4EB22AA6E24811">
    <w:name w:val="71A5E4EA05C6419996E4EB22AA6E24811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41170E90090D46D1A9778C52D79E8F8F1">
    <w:name w:val="41170E90090D46D1A9778C52D79E8F8F1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E8906083ED2470486EFEB9C48A375C91">
    <w:name w:val="9E8906083ED2470486EFEB9C48A375C91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0C51B951913F4D07B3CE2A589A2AF1D61">
    <w:name w:val="0C51B951913F4D07B3CE2A589A2AF1D61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36A859DBB064612A53FFE6E3BDAADF71">
    <w:name w:val="A36A859DBB064612A53FFE6E3BDAADF71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14A7B48287B04914B2E8A56F79A0ABBE1">
    <w:name w:val="14A7B48287B04914B2E8A56F79A0ABBE1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2CEA1D3E04764066BEE1D196A507CD881">
    <w:name w:val="2CEA1D3E04764066BEE1D196A507CD881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B458CDDE364A475284961C6BEF25D35E1">
    <w:name w:val="B458CDDE364A475284961C6BEF25D35E1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B9616A07A74C47EB8FB120AD92C0E3A21">
    <w:name w:val="B9616A07A74C47EB8FB120AD92C0E3A21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36F8F484C3254018A34C33556526701C1">
    <w:name w:val="36F8F484C3254018A34C33556526701C1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5903F6192B7466291688F59B81850C91">
    <w:name w:val="A5903F6192B7466291688F59B81850C91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3400350B9EC43129731C72EA29A2AA11">
    <w:name w:val="93400350B9EC43129731C72EA29A2AA11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38A11847D2F64D7FBCA84ABF6B4DBCBE1">
    <w:name w:val="38A11847D2F64D7FBCA84ABF6B4DBCBE1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6342302D2CD345EA8DB30513682167EF1">
    <w:name w:val="6342302D2CD345EA8DB30513682167EF1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1097736B8293446785415ABD320892BB1">
    <w:name w:val="1097736B8293446785415ABD320892BB1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59F1ED46B4A14DCF963E73F83FD9ACF91">
    <w:name w:val="59F1ED46B4A14DCF963E73F83FD9ACF91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0B82168C9194670BD5CF3C2E51011291">
    <w:name w:val="90B82168C9194670BD5CF3C2E51011291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3A7FF5A4E60546A3BEE80A2225D09DF42">
    <w:name w:val="3A7FF5A4E60546A3BEE80A2225D09DF42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A1C0A61545748E9B592F181ECB5CAE42">
    <w:name w:val="AA1C0A61545748E9B592F181ECB5CAE42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B276A14DBBFA42AFA84AD590E48365B62">
    <w:name w:val="B276A14DBBFA42AFA84AD590E48365B62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7B398613BC10442881BE475A4818C37D3">
    <w:name w:val="7B398613BC10442881BE475A4818C37D3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0BE2849994F443E3A88CF266ABED5B353">
    <w:name w:val="0BE2849994F443E3A88CF266ABED5B353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EE858A87A61D46FF9E5EB5B8BEE717D73">
    <w:name w:val="EE858A87A61D46FF9E5EB5B8BEE717D73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F3637161C5F490086BEBF0D85CE74B83">
    <w:name w:val="9F3637161C5F490086BEBF0D85CE74B83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2F2BF30A6A5C47188EFE5AAA275203083">
    <w:name w:val="2F2BF30A6A5C47188EFE5AAA275203083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91742C750CC46529A722DB1A7697D1E3">
    <w:name w:val="991742C750CC46529A722DB1A7697D1E3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8A909526BD8E40068D66CEB4CA406DA93">
    <w:name w:val="8A909526BD8E40068D66CEB4CA406DA93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546BA7204A9A40BF90A9F92C15CF6DD23">
    <w:name w:val="546BA7204A9A40BF90A9F92C15CF6DD23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56F2465083145CB90DBFC718A6BC8E63">
    <w:name w:val="A56F2465083145CB90DBFC718A6BC8E63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356CAB6BA764CA083733EDADCC208B13">
    <w:name w:val="A356CAB6BA764CA083733EDADCC208B13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BEE6E770B54049FFA8F905712F03F67B3">
    <w:name w:val="BEE6E770B54049FFA8F905712F03F67B3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1EEEED4370D4D45B82FB8FB1390778F3">
    <w:name w:val="91EEEED4370D4D45B82FB8FB1390778F3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6857C72AC25D4C82BAF60B10ED1007593">
    <w:name w:val="6857C72AC25D4C82BAF60B10ED1007593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E6C52D973464CE6ADAA15E12B6CD2103">
    <w:name w:val="9E6C52D973464CE6ADAA15E12B6CD2103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4A9660956C074456802C4282A21DA3553">
    <w:name w:val="4A9660956C074456802C4282A21DA3553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7BD412471B1440D2A06E792E1779AA0E3">
    <w:name w:val="7BD412471B1440D2A06E792E1779AA0E3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DA01D89A0FC4D599FEDC5D34F7517972">
    <w:name w:val="ADA01D89A0FC4D599FEDC5D34F7517972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32139EB149ED4278BBDF7C4A063007132">
    <w:name w:val="32139EB149ED4278BBDF7C4A063007132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056CB5CA2B98421EACCFE868E7984C542">
    <w:name w:val="056CB5CA2B98421EACCFE868E7984C542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FE3DB9F75994B0EA5E49E5523BC95CB2">
    <w:name w:val="AFE3DB9F75994B0EA5E49E5523BC95CB2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71A5E4EA05C6419996E4EB22AA6E24812">
    <w:name w:val="71A5E4EA05C6419996E4EB22AA6E24812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41170E90090D46D1A9778C52D79E8F8F2">
    <w:name w:val="41170E90090D46D1A9778C52D79E8F8F2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E8906083ED2470486EFEB9C48A375C92">
    <w:name w:val="9E8906083ED2470486EFEB9C48A375C92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0C51B951913F4D07B3CE2A589A2AF1D62">
    <w:name w:val="0C51B951913F4D07B3CE2A589A2AF1D62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36A859DBB064612A53FFE6E3BDAADF72">
    <w:name w:val="A36A859DBB064612A53FFE6E3BDAADF72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14A7B48287B04914B2E8A56F79A0ABBE3">
    <w:name w:val="14A7B48287B04914B2E8A56F79A0ABBE3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2CEA1D3E04764066BEE1D196A507CD883">
    <w:name w:val="2CEA1D3E04764066BEE1D196A507CD883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B458CDDE364A475284961C6BEF25D35E3">
    <w:name w:val="B458CDDE364A475284961C6BEF25D35E3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B9616A07A74C47EB8FB120AD92C0E3A23">
    <w:name w:val="B9616A07A74C47EB8FB120AD92C0E3A23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36F8F484C3254018A34C33556526701C3">
    <w:name w:val="36F8F484C3254018A34C33556526701C3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5903F6192B7466291688F59B81850C93">
    <w:name w:val="A5903F6192B7466291688F59B81850C93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3400350B9EC43129731C72EA29A2AA13">
    <w:name w:val="93400350B9EC43129731C72EA29A2AA13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38A11847D2F64D7FBCA84ABF6B4DBCBE3">
    <w:name w:val="38A11847D2F64D7FBCA84ABF6B4DBCBE3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6342302D2CD345EA8DB30513682167EF3">
    <w:name w:val="6342302D2CD345EA8DB30513682167EF3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1097736B8293446785415ABD320892BB3">
    <w:name w:val="1097736B8293446785415ABD320892BB3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59F1ED46B4A14DCF963E73F83FD9ACF93">
    <w:name w:val="59F1ED46B4A14DCF963E73F83FD9ACF93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0B82168C9194670BD5CF3C2E51011293">
    <w:name w:val="90B82168C9194670BD5CF3C2E51011293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3A7FF5A4E60546A3BEE80A2225D09DF43">
    <w:name w:val="3A7FF5A4E60546A3BEE80A2225D09DF43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A1C0A61545748E9B592F181ECB5CAE43">
    <w:name w:val="AA1C0A61545748E9B592F181ECB5CAE43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B276A14DBBFA42AFA84AD590E48365B63">
    <w:name w:val="B276A14DBBFA42AFA84AD590E48365B63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333679CCE6634F36A6E57CE5BADD1B16">
    <w:name w:val="333679CCE6634F36A6E57CE5BADD1B16"/>
    <w:rsid w:val="00621D77"/>
  </w:style>
  <w:style w:type="paragraph" w:customStyle="1" w:styleId="7B398613BC10442881BE475A4818C37D4">
    <w:name w:val="7B398613BC10442881BE475A4818C37D4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0BE2849994F443E3A88CF266ABED5B354">
    <w:name w:val="0BE2849994F443E3A88CF266ABED5B354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EE858A87A61D46FF9E5EB5B8BEE717D74">
    <w:name w:val="EE858A87A61D46FF9E5EB5B8BEE717D74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F3637161C5F490086BEBF0D85CE74B84">
    <w:name w:val="9F3637161C5F490086BEBF0D85CE74B84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2F2BF30A6A5C47188EFE5AAA275203084">
    <w:name w:val="2F2BF30A6A5C47188EFE5AAA275203084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91742C750CC46529A722DB1A7697D1E4">
    <w:name w:val="991742C750CC46529A722DB1A7697D1E4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8A909526BD8E40068D66CEB4CA406DA94">
    <w:name w:val="8A909526BD8E40068D66CEB4CA406DA94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546BA7204A9A40BF90A9F92C15CF6DD24">
    <w:name w:val="546BA7204A9A40BF90A9F92C15CF6DD24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56F2465083145CB90DBFC718A6BC8E64">
    <w:name w:val="A56F2465083145CB90DBFC718A6BC8E64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356CAB6BA764CA083733EDADCC208B14">
    <w:name w:val="A356CAB6BA764CA083733EDADCC208B14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BEE6E770B54049FFA8F905712F03F67B4">
    <w:name w:val="BEE6E770B54049FFA8F905712F03F67B4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1EEEED4370D4D45B82FB8FB1390778F4">
    <w:name w:val="91EEEED4370D4D45B82FB8FB1390778F4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6857C72AC25D4C82BAF60B10ED1007594">
    <w:name w:val="6857C72AC25D4C82BAF60B10ED1007594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E6C52D973464CE6ADAA15E12B6CD2104">
    <w:name w:val="9E6C52D973464CE6ADAA15E12B6CD2104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4A9660956C074456802C4282A21DA3554">
    <w:name w:val="4A9660956C074456802C4282A21DA3554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7BD412471B1440D2A06E792E1779AA0E4">
    <w:name w:val="7BD412471B1440D2A06E792E1779AA0E4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DA01D89A0FC4D599FEDC5D34F7517973">
    <w:name w:val="ADA01D89A0FC4D599FEDC5D34F7517973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32139EB149ED4278BBDF7C4A063007133">
    <w:name w:val="32139EB149ED4278BBDF7C4A063007133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056CB5CA2B98421EACCFE868E7984C543">
    <w:name w:val="056CB5CA2B98421EACCFE868E7984C543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FE3DB9F75994B0EA5E49E5523BC95CB3">
    <w:name w:val="AFE3DB9F75994B0EA5E49E5523BC95CB3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71A5E4EA05C6419996E4EB22AA6E24813">
    <w:name w:val="71A5E4EA05C6419996E4EB22AA6E24813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41170E90090D46D1A9778C52D79E8F8F3">
    <w:name w:val="41170E90090D46D1A9778C52D79E8F8F3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E8906083ED2470486EFEB9C48A375C93">
    <w:name w:val="9E8906083ED2470486EFEB9C48A375C93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0C51B951913F4D07B3CE2A589A2AF1D63">
    <w:name w:val="0C51B951913F4D07B3CE2A589A2AF1D63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36A859DBB064612A53FFE6E3BDAADF73">
    <w:name w:val="A36A859DBB064612A53FFE6E3BDAADF73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14A7B48287B04914B2E8A56F79A0ABBE4">
    <w:name w:val="14A7B48287B04914B2E8A56F79A0ABBE4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2CEA1D3E04764066BEE1D196A507CD884">
    <w:name w:val="2CEA1D3E04764066BEE1D196A507CD884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B458CDDE364A475284961C6BEF25D35E4">
    <w:name w:val="B458CDDE364A475284961C6BEF25D35E4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B9616A07A74C47EB8FB120AD92C0E3A24">
    <w:name w:val="B9616A07A74C47EB8FB120AD92C0E3A24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36F8F484C3254018A34C33556526701C4">
    <w:name w:val="36F8F484C3254018A34C33556526701C4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5903F6192B7466291688F59B81850C94">
    <w:name w:val="A5903F6192B7466291688F59B81850C94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3400350B9EC43129731C72EA29A2AA14">
    <w:name w:val="93400350B9EC43129731C72EA29A2AA14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38A11847D2F64D7FBCA84ABF6B4DBCBE4">
    <w:name w:val="38A11847D2F64D7FBCA84ABF6B4DBCBE4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6342302D2CD345EA8DB30513682167EF4">
    <w:name w:val="6342302D2CD345EA8DB30513682167EF4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1097736B8293446785415ABD320892BB4">
    <w:name w:val="1097736B8293446785415ABD320892BB4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59F1ED46B4A14DCF963E73F83FD9ACF94">
    <w:name w:val="59F1ED46B4A14DCF963E73F83FD9ACF94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0B82168C9194670BD5CF3C2E51011294">
    <w:name w:val="90B82168C9194670BD5CF3C2E51011294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3A7FF5A4E60546A3BEE80A2225D09DF44">
    <w:name w:val="3A7FF5A4E60546A3BEE80A2225D09DF44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A1C0A61545748E9B592F181ECB5CAE44">
    <w:name w:val="AA1C0A61545748E9B592F181ECB5CAE44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B276A14DBBFA42AFA84AD590E48365B64">
    <w:name w:val="B276A14DBBFA42AFA84AD590E48365B64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5AD3165A18AD437D880BD727B027A7A2">
    <w:name w:val="5AD3165A18AD437D880BD727B027A7A2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333679CCE6634F36A6E57CE5BADD1B161">
    <w:name w:val="333679CCE6634F36A6E57CE5BADD1B161"/>
    <w:rsid w:val="00621D77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6DA2FCBBC9B149538D7ECEEA4CEB88D5">
    <w:name w:val="6DA2FCBBC9B149538D7ECEEA4CEB88D5"/>
    <w:rsid w:val="00973373"/>
  </w:style>
  <w:style w:type="paragraph" w:customStyle="1" w:styleId="CF493AA6463F421AA9874E7D807B0A7A">
    <w:name w:val="CF493AA6463F421AA9874E7D807B0A7A"/>
    <w:rsid w:val="00973373"/>
  </w:style>
  <w:style w:type="paragraph" w:customStyle="1" w:styleId="1D9A63C4237F4440ABEE1CCF7FD10165">
    <w:name w:val="1D9A63C4237F4440ABEE1CCF7FD10165"/>
    <w:rsid w:val="00973373"/>
  </w:style>
  <w:style w:type="paragraph" w:customStyle="1" w:styleId="CF493AA6463F421AA9874E7D807B0A7A1">
    <w:name w:val="CF493AA6463F421AA9874E7D807B0A7A1"/>
    <w:rsid w:val="00973373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1D9A63C4237F4440ABEE1CCF7FD101651">
    <w:name w:val="1D9A63C4237F4440ABEE1CCF7FD101651"/>
    <w:rsid w:val="00973373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7B398613BC10442881BE475A4818C37D5">
    <w:name w:val="7B398613BC10442881BE475A4818C37D5"/>
    <w:rsid w:val="00973373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0BE2849994F443E3A88CF266ABED5B355">
    <w:name w:val="0BE2849994F443E3A88CF266ABED5B355"/>
    <w:rsid w:val="00973373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EE858A87A61D46FF9E5EB5B8BEE717D75">
    <w:name w:val="EE858A87A61D46FF9E5EB5B8BEE717D75"/>
    <w:rsid w:val="00973373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F3637161C5F490086BEBF0D85CE74B85">
    <w:name w:val="9F3637161C5F490086BEBF0D85CE74B85"/>
    <w:rsid w:val="00973373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2F2BF30A6A5C47188EFE5AAA275203085">
    <w:name w:val="2F2BF30A6A5C47188EFE5AAA275203085"/>
    <w:rsid w:val="00973373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91742C750CC46529A722DB1A7697D1E5">
    <w:name w:val="991742C750CC46529A722DB1A7697D1E5"/>
    <w:rsid w:val="00973373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8A909526BD8E40068D66CEB4CA406DA95">
    <w:name w:val="8A909526BD8E40068D66CEB4CA406DA95"/>
    <w:rsid w:val="00973373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546BA7204A9A40BF90A9F92C15CF6DD25">
    <w:name w:val="546BA7204A9A40BF90A9F92C15CF6DD25"/>
    <w:rsid w:val="00973373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56F2465083145CB90DBFC718A6BC8E65">
    <w:name w:val="A56F2465083145CB90DBFC718A6BC8E65"/>
    <w:rsid w:val="00973373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356CAB6BA764CA083733EDADCC208B15">
    <w:name w:val="A356CAB6BA764CA083733EDADCC208B15"/>
    <w:rsid w:val="00973373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BEE6E770B54049FFA8F905712F03F67B5">
    <w:name w:val="BEE6E770B54049FFA8F905712F03F67B5"/>
    <w:rsid w:val="00973373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1EEEED4370D4D45B82FB8FB1390778F5">
    <w:name w:val="91EEEED4370D4D45B82FB8FB1390778F5"/>
    <w:rsid w:val="00973373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6857C72AC25D4C82BAF60B10ED1007595">
    <w:name w:val="6857C72AC25D4C82BAF60B10ED1007595"/>
    <w:rsid w:val="00973373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E6C52D973464CE6ADAA15E12B6CD2105">
    <w:name w:val="9E6C52D973464CE6ADAA15E12B6CD2105"/>
    <w:rsid w:val="00973373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4A9660956C074456802C4282A21DA3555">
    <w:name w:val="4A9660956C074456802C4282A21DA3555"/>
    <w:rsid w:val="00973373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7BD412471B1440D2A06E792E1779AA0E5">
    <w:name w:val="7BD412471B1440D2A06E792E1779AA0E5"/>
    <w:rsid w:val="00973373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DA01D89A0FC4D599FEDC5D34F7517974">
    <w:name w:val="ADA01D89A0FC4D599FEDC5D34F7517974"/>
    <w:rsid w:val="00973373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32139EB149ED4278BBDF7C4A063007134">
    <w:name w:val="32139EB149ED4278BBDF7C4A063007134"/>
    <w:rsid w:val="00973373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056CB5CA2B98421EACCFE868E7984C544">
    <w:name w:val="056CB5CA2B98421EACCFE868E7984C544"/>
    <w:rsid w:val="00973373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FE3DB9F75994B0EA5E49E5523BC95CB4">
    <w:name w:val="AFE3DB9F75994B0EA5E49E5523BC95CB4"/>
    <w:rsid w:val="00973373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71A5E4EA05C6419996E4EB22AA6E24814">
    <w:name w:val="71A5E4EA05C6419996E4EB22AA6E24814"/>
    <w:rsid w:val="00973373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41170E90090D46D1A9778C52D79E8F8F4">
    <w:name w:val="41170E90090D46D1A9778C52D79E8F8F4"/>
    <w:rsid w:val="00973373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E8906083ED2470486EFEB9C48A375C94">
    <w:name w:val="9E8906083ED2470486EFEB9C48A375C94"/>
    <w:rsid w:val="00973373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0C51B951913F4D07B3CE2A589A2AF1D64">
    <w:name w:val="0C51B951913F4D07B3CE2A589A2AF1D64"/>
    <w:rsid w:val="00973373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36A859DBB064612A53FFE6E3BDAADF74">
    <w:name w:val="A36A859DBB064612A53FFE6E3BDAADF74"/>
    <w:rsid w:val="00973373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14A7B48287B04914B2E8A56F79A0ABBE5">
    <w:name w:val="14A7B48287B04914B2E8A56F79A0ABBE5"/>
    <w:rsid w:val="00973373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2CEA1D3E04764066BEE1D196A507CD885">
    <w:name w:val="2CEA1D3E04764066BEE1D196A507CD885"/>
    <w:rsid w:val="00973373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B458CDDE364A475284961C6BEF25D35E5">
    <w:name w:val="B458CDDE364A475284961C6BEF25D35E5"/>
    <w:rsid w:val="00973373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B9616A07A74C47EB8FB120AD92C0E3A25">
    <w:name w:val="B9616A07A74C47EB8FB120AD92C0E3A25"/>
    <w:rsid w:val="00973373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36F8F484C3254018A34C33556526701C5">
    <w:name w:val="36F8F484C3254018A34C33556526701C5"/>
    <w:rsid w:val="00973373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5903F6192B7466291688F59B81850C95">
    <w:name w:val="A5903F6192B7466291688F59B81850C95"/>
    <w:rsid w:val="00973373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3400350B9EC43129731C72EA29A2AA15">
    <w:name w:val="93400350B9EC43129731C72EA29A2AA15"/>
    <w:rsid w:val="00973373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38A11847D2F64D7FBCA84ABF6B4DBCBE5">
    <w:name w:val="38A11847D2F64D7FBCA84ABF6B4DBCBE5"/>
    <w:rsid w:val="00973373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6342302D2CD345EA8DB30513682167EF5">
    <w:name w:val="6342302D2CD345EA8DB30513682167EF5"/>
    <w:rsid w:val="00973373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1097736B8293446785415ABD320892BB5">
    <w:name w:val="1097736B8293446785415ABD320892BB5"/>
    <w:rsid w:val="00973373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59F1ED46B4A14DCF963E73F83FD9ACF95">
    <w:name w:val="59F1ED46B4A14DCF963E73F83FD9ACF95"/>
    <w:rsid w:val="00973373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0B82168C9194670BD5CF3C2E51011295">
    <w:name w:val="90B82168C9194670BD5CF3C2E51011295"/>
    <w:rsid w:val="00973373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3A7FF5A4E60546A3BEE80A2225D09DF45">
    <w:name w:val="3A7FF5A4E60546A3BEE80A2225D09DF45"/>
    <w:rsid w:val="00973373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A1C0A61545748E9B592F181ECB5CAE45">
    <w:name w:val="AA1C0A61545748E9B592F181ECB5CAE45"/>
    <w:rsid w:val="00973373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B276A14DBBFA42AFA84AD590E48365B65">
    <w:name w:val="B276A14DBBFA42AFA84AD590E48365B65"/>
    <w:rsid w:val="00973373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656DAC688D154F0E88472820B5DCAC1C">
    <w:name w:val="656DAC688D154F0E88472820B5DCAC1C"/>
    <w:rsid w:val="00973373"/>
  </w:style>
  <w:style w:type="paragraph" w:customStyle="1" w:styleId="CF493AA6463F421AA9874E7D807B0A7A2">
    <w:name w:val="CF493AA6463F421AA9874E7D807B0A7A2"/>
    <w:rsid w:val="00973373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656DAC688D154F0E88472820B5DCAC1C1">
    <w:name w:val="656DAC688D154F0E88472820B5DCAC1C1"/>
    <w:rsid w:val="00973373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7B398613BC10442881BE475A4818C37D6">
    <w:name w:val="7B398613BC10442881BE475A4818C37D6"/>
    <w:rsid w:val="00973373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0BE2849994F443E3A88CF266ABED5B356">
    <w:name w:val="0BE2849994F443E3A88CF266ABED5B356"/>
    <w:rsid w:val="00973373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EE858A87A61D46FF9E5EB5B8BEE717D76">
    <w:name w:val="EE858A87A61D46FF9E5EB5B8BEE717D76"/>
    <w:rsid w:val="00973373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F3637161C5F490086BEBF0D85CE74B86">
    <w:name w:val="9F3637161C5F490086BEBF0D85CE74B86"/>
    <w:rsid w:val="00973373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2F2BF30A6A5C47188EFE5AAA275203086">
    <w:name w:val="2F2BF30A6A5C47188EFE5AAA275203086"/>
    <w:rsid w:val="00973373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91742C750CC46529A722DB1A7697D1E6">
    <w:name w:val="991742C750CC46529A722DB1A7697D1E6"/>
    <w:rsid w:val="00973373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8A909526BD8E40068D66CEB4CA406DA96">
    <w:name w:val="8A909526BD8E40068D66CEB4CA406DA96"/>
    <w:rsid w:val="00973373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546BA7204A9A40BF90A9F92C15CF6DD26">
    <w:name w:val="546BA7204A9A40BF90A9F92C15CF6DD26"/>
    <w:rsid w:val="00973373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56F2465083145CB90DBFC718A6BC8E66">
    <w:name w:val="A56F2465083145CB90DBFC718A6BC8E66"/>
    <w:rsid w:val="00973373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356CAB6BA764CA083733EDADCC208B16">
    <w:name w:val="A356CAB6BA764CA083733EDADCC208B16"/>
    <w:rsid w:val="00973373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BEE6E770B54049FFA8F905712F03F67B6">
    <w:name w:val="BEE6E770B54049FFA8F905712F03F67B6"/>
    <w:rsid w:val="00973373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1EEEED4370D4D45B82FB8FB1390778F6">
    <w:name w:val="91EEEED4370D4D45B82FB8FB1390778F6"/>
    <w:rsid w:val="00973373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6857C72AC25D4C82BAF60B10ED1007596">
    <w:name w:val="6857C72AC25D4C82BAF60B10ED1007596"/>
    <w:rsid w:val="00973373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E6C52D973464CE6ADAA15E12B6CD2106">
    <w:name w:val="9E6C52D973464CE6ADAA15E12B6CD2106"/>
    <w:rsid w:val="00973373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4A9660956C074456802C4282A21DA3556">
    <w:name w:val="4A9660956C074456802C4282A21DA3556"/>
    <w:rsid w:val="00973373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7BD412471B1440D2A06E792E1779AA0E6">
    <w:name w:val="7BD412471B1440D2A06E792E1779AA0E6"/>
    <w:rsid w:val="00973373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DA01D89A0FC4D599FEDC5D34F7517975">
    <w:name w:val="ADA01D89A0FC4D599FEDC5D34F7517975"/>
    <w:rsid w:val="00973373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32139EB149ED4278BBDF7C4A063007135">
    <w:name w:val="32139EB149ED4278BBDF7C4A063007135"/>
    <w:rsid w:val="00973373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056CB5CA2B98421EACCFE868E7984C545">
    <w:name w:val="056CB5CA2B98421EACCFE868E7984C545"/>
    <w:rsid w:val="00973373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FE3DB9F75994B0EA5E49E5523BC95CB5">
    <w:name w:val="AFE3DB9F75994B0EA5E49E5523BC95CB5"/>
    <w:rsid w:val="00973373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71A5E4EA05C6419996E4EB22AA6E24815">
    <w:name w:val="71A5E4EA05C6419996E4EB22AA6E24815"/>
    <w:rsid w:val="00973373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41170E90090D46D1A9778C52D79E8F8F5">
    <w:name w:val="41170E90090D46D1A9778C52D79E8F8F5"/>
    <w:rsid w:val="00973373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E8906083ED2470486EFEB9C48A375C95">
    <w:name w:val="9E8906083ED2470486EFEB9C48A375C95"/>
    <w:rsid w:val="00973373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0C51B951913F4D07B3CE2A589A2AF1D65">
    <w:name w:val="0C51B951913F4D07B3CE2A589A2AF1D65"/>
    <w:rsid w:val="00973373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36A859DBB064612A53FFE6E3BDAADF75">
    <w:name w:val="A36A859DBB064612A53FFE6E3BDAADF75"/>
    <w:rsid w:val="00973373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14A7B48287B04914B2E8A56F79A0ABBE6">
    <w:name w:val="14A7B48287B04914B2E8A56F79A0ABBE6"/>
    <w:rsid w:val="00973373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2CEA1D3E04764066BEE1D196A507CD886">
    <w:name w:val="2CEA1D3E04764066BEE1D196A507CD886"/>
    <w:rsid w:val="00973373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B458CDDE364A475284961C6BEF25D35E6">
    <w:name w:val="B458CDDE364A475284961C6BEF25D35E6"/>
    <w:rsid w:val="00973373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B9616A07A74C47EB8FB120AD92C0E3A26">
    <w:name w:val="B9616A07A74C47EB8FB120AD92C0E3A26"/>
    <w:rsid w:val="00973373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36F8F484C3254018A34C33556526701C6">
    <w:name w:val="36F8F484C3254018A34C33556526701C6"/>
    <w:rsid w:val="00973373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5903F6192B7466291688F59B81850C96">
    <w:name w:val="A5903F6192B7466291688F59B81850C96"/>
    <w:rsid w:val="00973373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3400350B9EC43129731C72EA29A2AA16">
    <w:name w:val="93400350B9EC43129731C72EA29A2AA16"/>
    <w:rsid w:val="00973373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38A11847D2F64D7FBCA84ABF6B4DBCBE6">
    <w:name w:val="38A11847D2F64D7FBCA84ABF6B4DBCBE6"/>
    <w:rsid w:val="00973373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6342302D2CD345EA8DB30513682167EF6">
    <w:name w:val="6342302D2CD345EA8DB30513682167EF6"/>
    <w:rsid w:val="00973373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1097736B8293446785415ABD320892BB6">
    <w:name w:val="1097736B8293446785415ABD320892BB6"/>
    <w:rsid w:val="00973373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59F1ED46B4A14DCF963E73F83FD9ACF96">
    <w:name w:val="59F1ED46B4A14DCF963E73F83FD9ACF96"/>
    <w:rsid w:val="00973373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90B82168C9194670BD5CF3C2E51011296">
    <w:name w:val="90B82168C9194670BD5CF3C2E51011296"/>
    <w:rsid w:val="00973373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3A7FF5A4E60546A3BEE80A2225D09DF46">
    <w:name w:val="3A7FF5A4E60546A3BEE80A2225D09DF46"/>
    <w:rsid w:val="00973373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AA1C0A61545748E9B592F181ECB5CAE46">
    <w:name w:val="AA1C0A61545748E9B592F181ECB5CAE46"/>
    <w:rsid w:val="00973373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  <w:style w:type="paragraph" w:customStyle="1" w:styleId="B276A14DBBFA42AFA84AD590E48365B66">
    <w:name w:val="B276A14DBBFA42AFA84AD590E48365B66"/>
    <w:rsid w:val="00973373"/>
    <w:pPr>
      <w:spacing w:after="0" w:line="240" w:lineRule="auto"/>
    </w:pPr>
    <w:rPr>
      <w:rFonts w:ascii="Verdana" w:eastAsia="Times New Roman" w:hAnsi="Verdana" w:cs="Verdana"/>
      <w:sz w:val="16"/>
      <w:szCs w:val="16"/>
      <w:lang w:val="en-GB" w:eastAsia="en-US" w:bidi="ne-I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FBC70BBB4B3A49B0BF6E6B442E30E2" ma:contentTypeVersion="13" ma:contentTypeDescription="Ein neues Dokument erstellen." ma:contentTypeScope="" ma:versionID="0a87a041e39baeac9addd0e632c50781">
  <xsd:schema xmlns:xsd="http://www.w3.org/2001/XMLSchema" xmlns:xs="http://www.w3.org/2001/XMLSchema" xmlns:p="http://schemas.microsoft.com/office/2006/metadata/properties" xmlns:ns3="66c85c39-bf11-4252-818d-c8d060b34a30" xmlns:ns4="1aacffe1-2620-4aff-beea-4105667da0cd" targetNamespace="http://schemas.microsoft.com/office/2006/metadata/properties" ma:root="true" ma:fieldsID="2261bc705f3ed87061445cdb92639692" ns3:_="" ns4:_="">
    <xsd:import namespace="66c85c39-bf11-4252-818d-c8d060b34a30"/>
    <xsd:import namespace="1aacffe1-2620-4aff-beea-4105667da0c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c85c39-bf11-4252-818d-c8d060b34a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acffe1-2620-4aff-beea-4105667da0c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480881-8958-4FD5-BC81-C0968D93B90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57539F5-7EC7-4AB4-A19E-8B969BDFFC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c85c39-bf11-4252-818d-c8d060b34a30"/>
    <ds:schemaRef ds:uri="1aacffe1-2620-4aff-beea-4105667da0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51EF6F0-FAD0-4C07-900B-35D522B7F5AE}">
  <ds:schemaRefs>
    <ds:schemaRef ds:uri="http://schemas.microsoft.com/office/2006/documentManagement/types"/>
    <ds:schemaRef ds:uri="http://schemas.microsoft.com/office/infopath/2007/PartnerControls"/>
    <ds:schemaRef ds:uri="1aacffe1-2620-4aff-beea-4105667da0cd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66c85c39-bf11-4252-818d-c8d060b34a30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9DFCDE30-5F1B-4DB5-99E8-72792915B8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Encuesta de prioridades</Template>
  <TotalTime>0</TotalTime>
  <Pages>5</Pages>
  <Words>731</Words>
  <Characters>4610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Microsoft Corporation</Company>
  <LinksUpToDate>false</LinksUpToDate>
  <CharactersWithSpaces>5331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Lidia Noches</dc:creator>
  <cp:keywords/>
  <dc:description/>
  <cp:lastModifiedBy>Gottschalk, Lars GIZ CR</cp:lastModifiedBy>
  <cp:revision>8</cp:revision>
  <cp:lastPrinted>2022-05-12T23:15:00Z</cp:lastPrinted>
  <dcterms:created xsi:type="dcterms:W3CDTF">2022-07-13T18:09:00Z</dcterms:created>
  <dcterms:modified xsi:type="dcterms:W3CDTF">2022-07-13T18:23:00Z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TC010176163082</vt:lpwstr>
  </property>
  <property fmtid="{D5CDD505-2E9C-101B-9397-08002B2CF9AE}" pid="3" name="InternalTags">
    <vt:lpwstr/>
  </property>
  <property fmtid="{D5CDD505-2E9C-101B-9397-08002B2CF9AE}" pid="4" name="ContentTypeId">
    <vt:lpwstr>0x010100D8FBC70BBB4B3A49B0BF6E6B442E30E2</vt:lpwstr>
  </property>
  <property fmtid="{D5CDD505-2E9C-101B-9397-08002B2CF9AE}" pid="5" name="FeatureTags">
    <vt:lpwstr/>
  </property>
  <property fmtid="{D5CDD505-2E9C-101B-9397-08002B2CF9AE}" pid="6" name="LocalizationTags">
    <vt:lpwstr/>
  </property>
  <property fmtid="{D5CDD505-2E9C-101B-9397-08002B2CF9AE}" pid="7" name="ScenarioTags">
    <vt:lpwstr/>
  </property>
  <property fmtid="{D5CDD505-2E9C-101B-9397-08002B2CF9AE}" pid="8" name="CampaignTags">
    <vt:lpwstr/>
  </property>
  <property fmtid="{D5CDD505-2E9C-101B-9397-08002B2CF9AE}" pid="9" name="Order">
    <vt:r8>14010800</vt:r8>
  </property>
  <property fmtid="{D5CDD505-2E9C-101B-9397-08002B2CF9AE}" pid="10" name="HiddenCategoryTags">
    <vt:lpwstr/>
  </property>
  <property fmtid="{D5CDD505-2E9C-101B-9397-08002B2CF9AE}" pid="11" name="ImageGenStatus">
    <vt:i4>0</vt:i4>
  </property>
  <property fmtid="{D5CDD505-2E9C-101B-9397-08002B2CF9AE}" pid="12" name="CategoryTags">
    <vt:lpwstr/>
  </property>
  <property fmtid="{D5CDD505-2E9C-101B-9397-08002B2CF9AE}" pid="13" name="Applications">
    <vt:lpwstr/>
  </property>
  <property fmtid="{D5CDD505-2E9C-101B-9397-08002B2CF9AE}" pid="14" name="LocMarketGroupTiers">
    <vt:lpwstr>,t:Tier 1,t:Tier 2,t:Tier 3,</vt:lpwstr>
  </property>
</Properties>
</file>